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FCA5D" w14:textId="77777777" w:rsidR="00660E4B" w:rsidRDefault="00660E4B" w:rsidP="00660E4B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Thomas BOKENHAM</w:t>
      </w:r>
      <w:r>
        <w:rPr>
          <w:rFonts w:cs="Times New Roman"/>
        </w:rPr>
        <w:t xml:space="preserve">         (fl.1445)</w:t>
      </w:r>
    </w:p>
    <w:p w14:paraId="59A33091" w14:textId="77777777" w:rsidR="00660E4B" w:rsidRDefault="00660E4B" w:rsidP="00660E4B">
      <w:pPr>
        <w:pStyle w:val="NoSpacing"/>
        <w:rPr>
          <w:rFonts w:cs="Times New Roman"/>
        </w:rPr>
      </w:pPr>
      <w:r>
        <w:rPr>
          <w:rFonts w:cs="Times New Roman"/>
        </w:rPr>
        <w:t>Chaplain.</w:t>
      </w:r>
    </w:p>
    <w:p w14:paraId="648B2242" w14:textId="77777777" w:rsidR="00660E4B" w:rsidRDefault="00660E4B" w:rsidP="00660E4B">
      <w:pPr>
        <w:pStyle w:val="NoSpacing"/>
        <w:rPr>
          <w:rFonts w:cs="Times New Roman"/>
        </w:rPr>
      </w:pPr>
    </w:p>
    <w:p w14:paraId="48AE3A48" w14:textId="77777777" w:rsidR="00660E4B" w:rsidRDefault="00660E4B" w:rsidP="00660E4B">
      <w:pPr>
        <w:pStyle w:val="NoSpacing"/>
        <w:rPr>
          <w:rFonts w:cs="Times New Roman"/>
        </w:rPr>
      </w:pPr>
    </w:p>
    <w:p w14:paraId="5EFEC31B" w14:textId="77777777" w:rsidR="00660E4B" w:rsidRDefault="00660E4B" w:rsidP="00660E4B">
      <w:pPr>
        <w:pStyle w:val="NoSpacing"/>
        <w:rPr>
          <w:rFonts w:cs="Times New Roman"/>
        </w:rPr>
      </w:pPr>
      <w:r>
        <w:rPr>
          <w:rFonts w:cs="Times New Roman"/>
        </w:rPr>
        <w:t>23 May1445</w:t>
      </w:r>
      <w:r>
        <w:rPr>
          <w:rFonts w:cs="Times New Roman"/>
        </w:rPr>
        <w:tab/>
        <w:t xml:space="preserve">Robert Dunkon of </w:t>
      </w:r>
      <w:proofErr w:type="spellStart"/>
      <w:r>
        <w:rPr>
          <w:rFonts w:cs="Times New Roman"/>
        </w:rPr>
        <w:t>Mendelsham</w:t>
      </w:r>
      <w:proofErr w:type="spellEnd"/>
      <w:r>
        <w:rPr>
          <w:rFonts w:cs="Times New Roman"/>
        </w:rPr>
        <w:t>(q.v.) bequeathed him 12d.</w:t>
      </w:r>
    </w:p>
    <w:p w14:paraId="6E8FD2AD" w14:textId="77777777" w:rsidR="00660E4B" w:rsidRDefault="00660E4B" w:rsidP="00660E4B">
      <w:pPr>
        <w:pStyle w:val="NoSpacing"/>
        <w:ind w:left="1440"/>
        <w:rPr>
          <w:rFonts w:cs="Times New Roman"/>
        </w:rPr>
      </w:pPr>
      <w:r>
        <w:rPr>
          <w:rFonts w:cs="Times New Roman"/>
        </w:rPr>
        <w:t>(“Wills of the Archdeaconry of Sudbury, 1439 – 1474, volume 1, ed. Peter Northeast, pub. the Suffolk Records Society, 2001, pp.123-4)</w:t>
      </w:r>
    </w:p>
    <w:p w14:paraId="1E9217F5" w14:textId="77777777" w:rsidR="00660E4B" w:rsidRDefault="00660E4B" w:rsidP="00660E4B">
      <w:pPr>
        <w:pStyle w:val="NoSpacing"/>
        <w:ind w:left="1440"/>
        <w:rPr>
          <w:rFonts w:cs="Times New Roman"/>
        </w:rPr>
      </w:pPr>
    </w:p>
    <w:p w14:paraId="65ADD510" w14:textId="77777777" w:rsidR="00660E4B" w:rsidRDefault="00660E4B" w:rsidP="00660E4B">
      <w:pPr>
        <w:pStyle w:val="NoSpacing"/>
        <w:rPr>
          <w:rFonts w:cs="Times New Roman"/>
        </w:rPr>
      </w:pPr>
    </w:p>
    <w:p w14:paraId="32FAEE6C" w14:textId="48177349" w:rsidR="00617568" w:rsidRPr="00086E2C" w:rsidRDefault="00660E4B" w:rsidP="002A4C0E">
      <w:pPr>
        <w:pStyle w:val="NoSpacing"/>
        <w:rPr>
          <w:rFonts w:cs="Times New Roman"/>
        </w:rPr>
      </w:pPr>
      <w:r>
        <w:rPr>
          <w:rFonts w:cs="Times New Roman"/>
        </w:rPr>
        <w:t>23 May 2026</w:t>
      </w: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23C0F" w14:textId="77777777" w:rsidR="00715518" w:rsidRDefault="00715518" w:rsidP="00086E2C">
      <w:pPr>
        <w:spacing w:after="0" w:line="240" w:lineRule="auto"/>
      </w:pPr>
      <w:r>
        <w:separator/>
      </w:r>
    </w:p>
  </w:endnote>
  <w:endnote w:type="continuationSeparator" w:id="0">
    <w:p w14:paraId="21F593DE" w14:textId="77777777" w:rsidR="00715518" w:rsidRDefault="00715518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26761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AB37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9725C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8F8F6" w14:textId="77777777" w:rsidR="00715518" w:rsidRDefault="00715518" w:rsidP="00086E2C">
      <w:pPr>
        <w:spacing w:after="0" w:line="240" w:lineRule="auto"/>
      </w:pPr>
      <w:r>
        <w:separator/>
      </w:r>
    </w:p>
  </w:footnote>
  <w:footnote w:type="continuationSeparator" w:id="0">
    <w:p w14:paraId="04601821" w14:textId="77777777" w:rsidR="00715518" w:rsidRDefault="00715518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30E4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1C762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592B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E4B"/>
    <w:rsid w:val="00086E2C"/>
    <w:rsid w:val="000A2E7A"/>
    <w:rsid w:val="002244B7"/>
    <w:rsid w:val="002A4C0E"/>
    <w:rsid w:val="00314D94"/>
    <w:rsid w:val="005435B9"/>
    <w:rsid w:val="00617568"/>
    <w:rsid w:val="00660E4B"/>
    <w:rsid w:val="006E68FA"/>
    <w:rsid w:val="00715518"/>
    <w:rsid w:val="008E56AD"/>
    <w:rsid w:val="00AF65CA"/>
    <w:rsid w:val="00D82E02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D3E13A"/>
  <w15:chartTrackingRefBased/>
  <w15:docId w15:val="{5041FECD-B857-466F-B3AE-7361410D8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2026-05-26T14:03:00Z</dcterms:created>
  <dcterms:modified xsi:type="dcterms:W3CDTF">2026-05-26T14:04:00Z</dcterms:modified>
</cp:coreProperties>
</file>