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A678" w14:textId="77777777" w:rsidR="00C66CEC" w:rsidRDefault="00C66CEC" w:rsidP="00C66CEC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BOISUYLLE</w:t>
      </w:r>
      <w:r>
        <w:rPr>
          <w:szCs w:val="24"/>
        </w:rPr>
        <w:t xml:space="preserve">       (fl.1466)</w:t>
      </w:r>
    </w:p>
    <w:p w14:paraId="5124362A" w14:textId="77777777" w:rsidR="00C66CEC" w:rsidRDefault="00C66CEC" w:rsidP="00C66CEC">
      <w:pPr>
        <w:pStyle w:val="NoSpacing"/>
        <w:jc w:val="both"/>
        <w:rPr>
          <w:szCs w:val="24"/>
        </w:rPr>
      </w:pPr>
      <w:r>
        <w:rPr>
          <w:szCs w:val="24"/>
        </w:rPr>
        <w:t>of Warsop, Nottinghamshire. Gentleman.</w:t>
      </w:r>
    </w:p>
    <w:p w14:paraId="753ECAA9" w14:textId="77777777" w:rsidR="00C66CEC" w:rsidRDefault="00C66CEC" w:rsidP="00C66CEC">
      <w:pPr>
        <w:pStyle w:val="NoSpacing"/>
        <w:jc w:val="both"/>
        <w:rPr>
          <w:szCs w:val="24"/>
        </w:rPr>
      </w:pPr>
    </w:p>
    <w:p w14:paraId="04F1BAB2" w14:textId="77777777" w:rsidR="00C66CEC" w:rsidRDefault="00C66CEC" w:rsidP="00C66CEC">
      <w:pPr>
        <w:pStyle w:val="NoSpacing"/>
        <w:jc w:val="both"/>
        <w:rPr>
          <w:szCs w:val="24"/>
        </w:rPr>
      </w:pPr>
    </w:p>
    <w:p w14:paraId="4893F789" w14:textId="77777777" w:rsidR="00C66CEC" w:rsidRDefault="00C66CEC" w:rsidP="00C66CEC">
      <w:pPr>
        <w:pStyle w:val="NoSpacing"/>
        <w:jc w:val="both"/>
        <w:rPr>
          <w:szCs w:val="24"/>
        </w:rPr>
      </w:pPr>
      <w:r>
        <w:rPr>
          <w:szCs w:val="24"/>
        </w:rPr>
        <w:t xml:space="preserve">  7 Feb.1466</w:t>
      </w:r>
      <w:r>
        <w:rPr>
          <w:szCs w:val="24"/>
        </w:rPr>
        <w:tab/>
        <w:t>He was pardoned of all offences committed by him before 5 January last.</w:t>
      </w:r>
    </w:p>
    <w:p w14:paraId="6F8C1770" w14:textId="77777777" w:rsidR="00C66CEC" w:rsidRDefault="00C66CEC" w:rsidP="00C66CEC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1461-67 p.484)</w:t>
      </w:r>
    </w:p>
    <w:p w14:paraId="6C6C0744" w14:textId="77777777" w:rsidR="00C66CEC" w:rsidRDefault="00C66CEC" w:rsidP="00C66CEC">
      <w:pPr>
        <w:pStyle w:val="NoSpacing"/>
        <w:jc w:val="both"/>
        <w:rPr>
          <w:szCs w:val="24"/>
        </w:rPr>
      </w:pPr>
    </w:p>
    <w:p w14:paraId="075FA4FB" w14:textId="77777777" w:rsidR="00C66CEC" w:rsidRDefault="00C66CEC" w:rsidP="00C66CEC">
      <w:pPr>
        <w:pStyle w:val="NoSpacing"/>
        <w:jc w:val="both"/>
        <w:rPr>
          <w:szCs w:val="24"/>
        </w:rPr>
      </w:pPr>
    </w:p>
    <w:p w14:paraId="7B48EC99" w14:textId="77777777" w:rsidR="00C66CEC" w:rsidRDefault="00C66CEC" w:rsidP="00C66CEC">
      <w:pPr>
        <w:pStyle w:val="NoSpacing"/>
        <w:jc w:val="both"/>
        <w:rPr>
          <w:szCs w:val="24"/>
        </w:rPr>
      </w:pPr>
      <w:r>
        <w:rPr>
          <w:szCs w:val="24"/>
        </w:rPr>
        <w:t>3 January 2026</w:t>
      </w:r>
    </w:p>
    <w:p w14:paraId="3ADE25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7E623" w14:textId="77777777" w:rsidR="00D73BFE" w:rsidRDefault="00D73BFE" w:rsidP="00086E2C">
      <w:pPr>
        <w:spacing w:after="0" w:line="240" w:lineRule="auto"/>
      </w:pPr>
      <w:r>
        <w:separator/>
      </w:r>
    </w:p>
  </w:endnote>
  <w:endnote w:type="continuationSeparator" w:id="0">
    <w:p w14:paraId="5F1B29FD" w14:textId="77777777" w:rsidR="00D73BFE" w:rsidRDefault="00D73B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78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ED3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3A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2C772" w14:textId="77777777" w:rsidR="00D73BFE" w:rsidRDefault="00D73BFE" w:rsidP="00086E2C">
      <w:pPr>
        <w:spacing w:after="0" w:line="240" w:lineRule="auto"/>
      </w:pPr>
      <w:r>
        <w:separator/>
      </w:r>
    </w:p>
  </w:footnote>
  <w:footnote w:type="continuationSeparator" w:id="0">
    <w:p w14:paraId="679A78EF" w14:textId="77777777" w:rsidR="00D73BFE" w:rsidRDefault="00D73B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D1F7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35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ED3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EC"/>
    <w:rsid w:val="00086E2C"/>
    <w:rsid w:val="000A2E7A"/>
    <w:rsid w:val="002244B7"/>
    <w:rsid w:val="00314D94"/>
    <w:rsid w:val="00617568"/>
    <w:rsid w:val="006E68FA"/>
    <w:rsid w:val="00C66CEC"/>
    <w:rsid w:val="00D73BFE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6FB5B"/>
  <w15:chartTrackingRefBased/>
  <w15:docId w15:val="{1EDD55D5-784F-493A-94A7-50DFBA3D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66CE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2026-01-08T19:57:00Z</dcterms:created>
  <dcterms:modified xsi:type="dcterms:W3CDTF">2026-01-08T19:58:00Z</dcterms:modified>
</cp:coreProperties>
</file>