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6CB4F" w14:textId="6A264351" w:rsidR="00F25331" w:rsidRDefault="00F25331" w:rsidP="00F253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BOGHAN</w:t>
      </w:r>
      <w:r>
        <w:rPr>
          <w:rFonts w:cs="Times New Roman"/>
          <w:szCs w:val="24"/>
        </w:rPr>
        <w:t xml:space="preserve">       </w:t>
      </w:r>
      <w:r w:rsidR="00D62FE7">
        <w:rPr>
          <w:rFonts w:cs="Times New Roman"/>
          <w:szCs w:val="24"/>
        </w:rPr>
        <w:t>(</w:t>
      </w:r>
      <w:r>
        <w:rPr>
          <w:rFonts w:cs="Times New Roman"/>
          <w:szCs w:val="24"/>
        </w:rPr>
        <w:t>fl.1462)</w:t>
      </w:r>
    </w:p>
    <w:p w14:paraId="42D27934" w14:textId="77777777" w:rsidR="00F25331" w:rsidRDefault="00F25331" w:rsidP="00F253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Goodrich, Herefordshire. Smith.</w:t>
      </w:r>
    </w:p>
    <w:p w14:paraId="1F80A220" w14:textId="77777777" w:rsidR="00F25331" w:rsidRDefault="00F25331" w:rsidP="00F25331">
      <w:pPr>
        <w:pStyle w:val="NoSpacing"/>
        <w:rPr>
          <w:rFonts w:cs="Times New Roman"/>
          <w:szCs w:val="24"/>
        </w:rPr>
      </w:pPr>
    </w:p>
    <w:p w14:paraId="24D85E1F" w14:textId="77777777" w:rsidR="00F25331" w:rsidRDefault="00F25331" w:rsidP="00F25331">
      <w:pPr>
        <w:pStyle w:val="NoSpacing"/>
        <w:rPr>
          <w:rFonts w:cs="Times New Roman"/>
          <w:szCs w:val="24"/>
        </w:rPr>
      </w:pPr>
    </w:p>
    <w:p w14:paraId="1B9FA374" w14:textId="77777777" w:rsidR="00F25331" w:rsidRDefault="00F25331" w:rsidP="00F25331">
      <w:pPr>
        <w:pStyle w:val="NoSpacing"/>
        <w:rPr>
          <w:rFonts w:cs="Times New Roman"/>
        </w:rPr>
      </w:pPr>
      <w:r>
        <w:rPr>
          <w:rFonts w:cs="Times New Roman"/>
          <w:szCs w:val="24"/>
        </w:rPr>
        <w:tab/>
        <w:t>1462</w:t>
      </w:r>
      <w:r>
        <w:rPr>
          <w:rFonts w:cs="Times New Roman"/>
          <w:szCs w:val="24"/>
        </w:rPr>
        <w:tab/>
      </w:r>
      <w:r>
        <w:rPr>
          <w:rFonts w:cs="Times New Roman"/>
        </w:rPr>
        <w:t>The King indicted him and 24 others for trespass.</w:t>
      </w:r>
    </w:p>
    <w:p w14:paraId="564E6AF6" w14:textId="77777777" w:rsidR="00F25331" w:rsidRDefault="00F25331" w:rsidP="00F25331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 </w:t>
      </w:r>
      <w:hyperlink r:id="rId6" w:history="1">
        <w:r w:rsidRPr="000314B6">
          <w:rPr>
            <w:rStyle w:val="Hyperlink"/>
            <w:rFonts w:cs="Times New Roman"/>
          </w:rPr>
          <w:t>https://waalt.uh.edu/index.php/KB27/803</w:t>
        </w:r>
      </w:hyperlink>
      <w:r>
        <w:rPr>
          <w:rFonts w:cs="Times New Roman"/>
        </w:rPr>
        <w:t xml:space="preserve"> )</w:t>
      </w:r>
    </w:p>
    <w:p w14:paraId="196A46B2" w14:textId="77777777" w:rsidR="00F25331" w:rsidRDefault="00F25331" w:rsidP="00F25331">
      <w:pPr>
        <w:pStyle w:val="NoSpacing"/>
        <w:rPr>
          <w:rFonts w:cs="Times New Roman"/>
        </w:rPr>
      </w:pPr>
    </w:p>
    <w:p w14:paraId="1D26E0A6" w14:textId="77777777" w:rsidR="00F25331" w:rsidRDefault="00F25331" w:rsidP="00F25331">
      <w:pPr>
        <w:pStyle w:val="NoSpacing"/>
        <w:rPr>
          <w:rFonts w:cs="Times New Roman"/>
        </w:rPr>
      </w:pPr>
    </w:p>
    <w:p w14:paraId="77850CCE" w14:textId="77777777" w:rsidR="00F25331" w:rsidRDefault="00F25331" w:rsidP="00F253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January 2026</w:t>
      </w:r>
    </w:p>
    <w:p w14:paraId="0C36A87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C0150" w14:textId="77777777" w:rsidR="00495022" w:rsidRDefault="00495022" w:rsidP="00086E2C">
      <w:pPr>
        <w:spacing w:after="0" w:line="240" w:lineRule="auto"/>
      </w:pPr>
      <w:r>
        <w:separator/>
      </w:r>
    </w:p>
  </w:endnote>
  <w:endnote w:type="continuationSeparator" w:id="0">
    <w:p w14:paraId="6BAF0927" w14:textId="77777777" w:rsidR="00495022" w:rsidRDefault="0049502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43DF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BFCE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0904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B8761" w14:textId="77777777" w:rsidR="00495022" w:rsidRDefault="00495022" w:rsidP="00086E2C">
      <w:pPr>
        <w:spacing w:after="0" w:line="240" w:lineRule="auto"/>
      </w:pPr>
      <w:r>
        <w:separator/>
      </w:r>
    </w:p>
  </w:footnote>
  <w:footnote w:type="continuationSeparator" w:id="0">
    <w:p w14:paraId="1016DFF1" w14:textId="77777777" w:rsidR="00495022" w:rsidRDefault="0049502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0FC0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2B32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AC21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331"/>
    <w:rsid w:val="00086E2C"/>
    <w:rsid w:val="000A2E7A"/>
    <w:rsid w:val="002244B7"/>
    <w:rsid w:val="00314D94"/>
    <w:rsid w:val="00495022"/>
    <w:rsid w:val="00617568"/>
    <w:rsid w:val="006E68FA"/>
    <w:rsid w:val="007D2AEE"/>
    <w:rsid w:val="00D62FE7"/>
    <w:rsid w:val="00ED3A55"/>
    <w:rsid w:val="00F25331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991D4"/>
  <w15:chartTrackingRefBased/>
  <w15:docId w15:val="{31D616C9-91DF-4B43-A0FA-5908F69BA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25331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F2533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32</Words>
  <Characters>211</Characters>
  <Application>Microsoft Office Word</Application>
  <DocSecurity>0</DocSecurity>
  <Lines>13</Lines>
  <Paragraphs>7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2026-01-13T19:36:00Z</dcterms:created>
  <dcterms:modified xsi:type="dcterms:W3CDTF">2026-01-13T19:37:00Z</dcterms:modified>
</cp:coreProperties>
</file>