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280BB" w14:textId="77777777" w:rsidR="00D8764F" w:rsidRDefault="00D8764F" w:rsidP="00D8764F">
      <w:pPr>
        <w:pStyle w:val="NoSpacing"/>
        <w:jc w:val="both"/>
      </w:pPr>
      <w:r>
        <w:rPr>
          <w:u w:val="single"/>
        </w:rPr>
        <w:t>Robert BOGHAM</w:t>
      </w:r>
      <w:r>
        <w:t xml:space="preserve">         (fl.1461)</w:t>
      </w:r>
    </w:p>
    <w:p w14:paraId="24415B6E" w14:textId="77777777" w:rsidR="00D8764F" w:rsidRDefault="00D8764F" w:rsidP="00D8764F">
      <w:pPr>
        <w:pStyle w:val="NoSpacing"/>
        <w:jc w:val="both"/>
      </w:pPr>
      <w:r>
        <w:t>of Ash, Herefordshire. Smith.</w:t>
      </w:r>
    </w:p>
    <w:p w14:paraId="7A5D4819" w14:textId="77777777" w:rsidR="00D8764F" w:rsidRDefault="00D8764F" w:rsidP="00D8764F">
      <w:pPr>
        <w:pStyle w:val="NoSpacing"/>
        <w:jc w:val="both"/>
      </w:pPr>
    </w:p>
    <w:p w14:paraId="67A3EFAD" w14:textId="77777777" w:rsidR="00D8764F" w:rsidRDefault="00D8764F" w:rsidP="00D8764F">
      <w:pPr>
        <w:pStyle w:val="NoSpacing"/>
        <w:jc w:val="both"/>
      </w:pPr>
    </w:p>
    <w:p w14:paraId="172E9EC9" w14:textId="77777777" w:rsidR="00D8764F" w:rsidRDefault="00D8764F" w:rsidP="00D8764F">
      <w:pPr>
        <w:pStyle w:val="NoSpacing"/>
        <w:jc w:val="both"/>
      </w:pPr>
      <w:r>
        <w:tab/>
        <w:t>1461</w:t>
      </w:r>
      <w:r>
        <w:tab/>
        <w:t>The King indicted him and 19 others for trespass.</w:t>
      </w:r>
    </w:p>
    <w:p w14:paraId="728E3DD0" w14:textId="77777777" w:rsidR="00D8764F" w:rsidRDefault="00D8764F" w:rsidP="00D8764F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t xml:space="preserve">    )</w:t>
      </w:r>
    </w:p>
    <w:p w14:paraId="55E648A0" w14:textId="77777777" w:rsidR="00D8764F" w:rsidRDefault="00D8764F" w:rsidP="00D8764F">
      <w:pPr>
        <w:pStyle w:val="NoSpacing"/>
        <w:jc w:val="both"/>
      </w:pPr>
    </w:p>
    <w:p w14:paraId="7E7D09E6" w14:textId="77777777" w:rsidR="00D8764F" w:rsidRDefault="00D8764F" w:rsidP="00D8764F">
      <w:pPr>
        <w:pStyle w:val="NoSpacing"/>
        <w:jc w:val="both"/>
      </w:pPr>
    </w:p>
    <w:p w14:paraId="2B3AED6A" w14:textId="5F6AE5AD" w:rsidR="00617568" w:rsidRPr="00086E2C" w:rsidRDefault="00D876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9BAFA" w14:textId="77777777" w:rsidR="00950652" w:rsidRDefault="00950652" w:rsidP="00086E2C">
      <w:pPr>
        <w:spacing w:after="0" w:line="240" w:lineRule="auto"/>
      </w:pPr>
      <w:r>
        <w:separator/>
      </w:r>
    </w:p>
  </w:endnote>
  <w:endnote w:type="continuationSeparator" w:id="0">
    <w:p w14:paraId="56D2F782" w14:textId="77777777" w:rsidR="00950652" w:rsidRDefault="009506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45C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1F2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7D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F29F5" w14:textId="77777777" w:rsidR="00950652" w:rsidRDefault="00950652" w:rsidP="00086E2C">
      <w:pPr>
        <w:spacing w:after="0" w:line="240" w:lineRule="auto"/>
      </w:pPr>
      <w:r>
        <w:separator/>
      </w:r>
    </w:p>
  </w:footnote>
  <w:footnote w:type="continuationSeparator" w:id="0">
    <w:p w14:paraId="5ABDF895" w14:textId="77777777" w:rsidR="00950652" w:rsidRDefault="009506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E4E9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05E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CCF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4F"/>
    <w:rsid w:val="00086E2C"/>
    <w:rsid w:val="000A2E7A"/>
    <w:rsid w:val="002244B7"/>
    <w:rsid w:val="00314D94"/>
    <w:rsid w:val="00617568"/>
    <w:rsid w:val="006E68FA"/>
    <w:rsid w:val="00950652"/>
    <w:rsid w:val="00D8764F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05B3E"/>
  <w15:chartTrackingRefBased/>
  <w15:docId w15:val="{F1008AB5-EDAC-4F75-88EA-5E71AF5E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764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876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207</Characters>
  <Application>Microsoft Office Word</Application>
  <DocSecurity>0</DocSecurity>
  <Lines>9</Lines>
  <Paragraphs>6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2026-01-09T14:23:00Z</dcterms:created>
  <dcterms:modified xsi:type="dcterms:W3CDTF">2026-01-09T14:24:00Z</dcterms:modified>
</cp:coreProperties>
</file>