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9FFD7" w14:textId="77777777" w:rsidR="00217C47" w:rsidRDefault="00217C47" w:rsidP="00217C47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BOGES</w:t>
      </w:r>
      <w:r>
        <w:rPr>
          <w:rFonts w:cs="Times New Roman"/>
        </w:rPr>
        <w:t xml:space="preserve">         (fl.1466)</w:t>
      </w:r>
    </w:p>
    <w:p w14:paraId="5958CD4C" w14:textId="77777777" w:rsidR="00217C47" w:rsidRDefault="00217C47" w:rsidP="00217C47">
      <w:pPr>
        <w:pStyle w:val="NoSpacing"/>
        <w:rPr>
          <w:rFonts w:cs="Times New Roman"/>
        </w:rPr>
      </w:pPr>
      <w:r>
        <w:rPr>
          <w:rFonts w:cs="Times New Roman"/>
        </w:rPr>
        <w:t>of London. Pinner.</w:t>
      </w:r>
    </w:p>
    <w:p w14:paraId="3EC8AF8E" w14:textId="77777777" w:rsidR="00217C47" w:rsidRDefault="00217C47" w:rsidP="00217C47">
      <w:pPr>
        <w:pStyle w:val="NoSpacing"/>
        <w:rPr>
          <w:rFonts w:cs="Times New Roman"/>
        </w:rPr>
      </w:pPr>
    </w:p>
    <w:p w14:paraId="3403B759" w14:textId="77777777" w:rsidR="00217C47" w:rsidRDefault="00217C47" w:rsidP="00217C47">
      <w:pPr>
        <w:pStyle w:val="NoSpacing"/>
        <w:rPr>
          <w:rFonts w:cs="Times New Roman"/>
        </w:rPr>
      </w:pPr>
    </w:p>
    <w:p w14:paraId="0D9DA63B" w14:textId="77777777" w:rsidR="00217C47" w:rsidRDefault="00217C47" w:rsidP="00217C47">
      <w:pPr>
        <w:pStyle w:val="NoSpacing"/>
        <w:rPr>
          <w:rFonts w:cs="Times New Roman"/>
        </w:rPr>
      </w:pPr>
      <w:r>
        <w:rPr>
          <w:rFonts w:cs="Times New Roman"/>
        </w:rPr>
        <w:tab/>
        <w:t>1466</w:t>
      </w:r>
      <w:r>
        <w:rPr>
          <w:rFonts w:cs="Times New Roman"/>
        </w:rPr>
        <w:tab/>
        <w:t>Geoffrey Prany of London, pinner(q.v.), named him as one of his heirs.</w:t>
      </w:r>
    </w:p>
    <w:p w14:paraId="73FED130" w14:textId="77777777" w:rsidR="00217C47" w:rsidRDefault="00217C47" w:rsidP="00217C47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 </w:t>
      </w:r>
      <w:r w:rsidRPr="00EF4E5C">
        <w:rPr>
          <w:rFonts w:cs="Times New Roman"/>
          <w:i/>
          <w:iCs/>
        </w:rPr>
        <w:t>Medieval Londoners Database</w:t>
      </w:r>
      <w:r w:rsidRPr="00EF4E5C">
        <w:rPr>
          <w:rFonts w:cs="Times New Roman"/>
        </w:rPr>
        <w:t>, New York: Fordham University (accessed: 6/5/2026) - </w:t>
      </w:r>
      <w:hyperlink r:id="rId6" w:history="1">
        <w:r w:rsidRPr="00EF4E5C">
          <w:rPr>
            <w:rStyle w:val="Hyperlink"/>
            <w:rFonts w:cs="Times New Roman"/>
          </w:rPr>
          <w:t>https://mld.ace.fordham.edu/s/mld/person?id=8760</w:t>
        </w:r>
      </w:hyperlink>
      <w:r>
        <w:rPr>
          <w:rFonts w:cs="Times New Roman"/>
        </w:rPr>
        <w:t xml:space="preserve"> )</w:t>
      </w:r>
    </w:p>
    <w:p w14:paraId="11AC21A4" w14:textId="77777777" w:rsidR="00217C47" w:rsidRDefault="00217C47" w:rsidP="00217C4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[with thanks to Guy Wilson for this information]</w:t>
      </w:r>
    </w:p>
    <w:p w14:paraId="13934628" w14:textId="77777777" w:rsidR="00217C47" w:rsidRDefault="00217C47" w:rsidP="00217C47">
      <w:pPr>
        <w:pStyle w:val="NoSpacing"/>
        <w:rPr>
          <w:rFonts w:cs="Times New Roman"/>
        </w:rPr>
      </w:pPr>
    </w:p>
    <w:p w14:paraId="13F71B24" w14:textId="77777777" w:rsidR="00217C47" w:rsidRDefault="00217C47" w:rsidP="00217C47">
      <w:pPr>
        <w:pStyle w:val="NoSpacing"/>
        <w:rPr>
          <w:rFonts w:cs="Times New Roman"/>
        </w:rPr>
      </w:pPr>
    </w:p>
    <w:p w14:paraId="09D8E6CF" w14:textId="77777777" w:rsidR="00217C47" w:rsidRDefault="00217C47" w:rsidP="00217C47">
      <w:pPr>
        <w:pStyle w:val="NoSpacing"/>
        <w:rPr>
          <w:rFonts w:cs="Times New Roman"/>
        </w:rPr>
      </w:pPr>
      <w:r>
        <w:rPr>
          <w:rFonts w:cs="Times New Roman"/>
        </w:rPr>
        <w:t>5 June 2026</w:t>
      </w:r>
    </w:p>
    <w:p w14:paraId="155128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D32F" w14:textId="77777777" w:rsidR="00486457" w:rsidRDefault="00486457" w:rsidP="00086E2C">
      <w:pPr>
        <w:spacing w:after="0" w:line="240" w:lineRule="auto"/>
      </w:pPr>
      <w:r>
        <w:separator/>
      </w:r>
    </w:p>
  </w:endnote>
  <w:endnote w:type="continuationSeparator" w:id="0">
    <w:p w14:paraId="0AA74076" w14:textId="77777777" w:rsidR="00486457" w:rsidRDefault="004864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5CD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34E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21B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3E2C" w14:textId="77777777" w:rsidR="00486457" w:rsidRDefault="00486457" w:rsidP="00086E2C">
      <w:pPr>
        <w:spacing w:after="0" w:line="240" w:lineRule="auto"/>
      </w:pPr>
      <w:r>
        <w:separator/>
      </w:r>
    </w:p>
  </w:footnote>
  <w:footnote w:type="continuationSeparator" w:id="0">
    <w:p w14:paraId="5EAEA48B" w14:textId="77777777" w:rsidR="00486457" w:rsidRDefault="004864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13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905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EB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47"/>
    <w:rsid w:val="00086E2C"/>
    <w:rsid w:val="000A2E7A"/>
    <w:rsid w:val="00217C47"/>
    <w:rsid w:val="002244B7"/>
    <w:rsid w:val="00314D94"/>
    <w:rsid w:val="00486457"/>
    <w:rsid w:val="005129B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A6603"/>
  <w15:chartTrackingRefBased/>
  <w15:docId w15:val="{54E6438A-4184-4624-8862-608802D6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17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76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2026-06-10T15:21:00Z</dcterms:created>
  <dcterms:modified xsi:type="dcterms:W3CDTF">2026-06-10T15:21:00Z</dcterms:modified>
</cp:coreProperties>
</file>