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D1C1A" w14:textId="77777777" w:rsidR="00717763" w:rsidRDefault="00717763" w:rsidP="0071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BODRUGAN</w:t>
      </w:r>
      <w:r>
        <w:rPr>
          <w:rFonts w:cs="Times New Roman"/>
          <w:szCs w:val="24"/>
        </w:rPr>
        <w:t xml:space="preserve">      (fl.1478)</w:t>
      </w:r>
    </w:p>
    <w:p w14:paraId="6CEBD04F" w14:textId="77777777" w:rsidR="00717763" w:rsidRDefault="00717763" w:rsidP="0071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</w:t>
      </w:r>
      <w:proofErr w:type="spellStart"/>
      <w:r>
        <w:rPr>
          <w:rFonts w:cs="Times New Roman"/>
          <w:szCs w:val="24"/>
        </w:rPr>
        <w:t>Bodrugan</w:t>
      </w:r>
      <w:proofErr w:type="spellEnd"/>
      <w:r>
        <w:rPr>
          <w:rFonts w:cs="Times New Roman"/>
          <w:szCs w:val="24"/>
        </w:rPr>
        <w:t>, Cornwall.</w:t>
      </w:r>
    </w:p>
    <w:p w14:paraId="2DA34FC0" w14:textId="77777777" w:rsidR="00717763" w:rsidRDefault="00717763" w:rsidP="00717763">
      <w:pPr>
        <w:pStyle w:val="NoSpacing"/>
        <w:rPr>
          <w:rFonts w:cs="Times New Roman"/>
          <w:szCs w:val="24"/>
        </w:rPr>
      </w:pPr>
    </w:p>
    <w:p w14:paraId="6D3745B3" w14:textId="77777777" w:rsidR="00717763" w:rsidRDefault="00717763" w:rsidP="00717763">
      <w:pPr>
        <w:pStyle w:val="NoSpacing"/>
        <w:rPr>
          <w:rFonts w:cs="Times New Roman"/>
          <w:szCs w:val="24"/>
        </w:rPr>
      </w:pPr>
    </w:p>
    <w:p w14:paraId="7C79D2C5" w14:textId="77777777" w:rsidR="00717763" w:rsidRDefault="00717763" w:rsidP="0071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Apr.1478</w:t>
      </w:r>
      <w:r>
        <w:rPr>
          <w:rFonts w:cs="Times New Roman"/>
          <w:szCs w:val="24"/>
        </w:rPr>
        <w:tab/>
        <w:t>He was pardoned for not appearing to answer Sir Philip Courtenay(q.v.)</w:t>
      </w:r>
    </w:p>
    <w:p w14:paraId="6897BB63" w14:textId="77777777" w:rsidR="00717763" w:rsidRDefault="00717763" w:rsidP="0071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£200.   (C.P.R. 1476-85 p.81)</w:t>
      </w:r>
    </w:p>
    <w:p w14:paraId="1FFCAD7E" w14:textId="77777777" w:rsidR="00717763" w:rsidRDefault="00717763" w:rsidP="00717763">
      <w:pPr>
        <w:pStyle w:val="NoSpacing"/>
        <w:rPr>
          <w:rFonts w:cs="Times New Roman"/>
          <w:szCs w:val="24"/>
        </w:rPr>
      </w:pPr>
    </w:p>
    <w:p w14:paraId="3B987D29" w14:textId="77777777" w:rsidR="00717763" w:rsidRDefault="00717763" w:rsidP="00717763">
      <w:pPr>
        <w:pStyle w:val="NoSpacing"/>
        <w:rPr>
          <w:rFonts w:cs="Times New Roman"/>
          <w:szCs w:val="24"/>
        </w:rPr>
      </w:pPr>
    </w:p>
    <w:p w14:paraId="6406652F" w14:textId="77777777" w:rsidR="00717763" w:rsidRDefault="00717763" w:rsidP="0071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2026</w:t>
      </w:r>
    </w:p>
    <w:p w14:paraId="08D2AD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33E0" w14:textId="77777777" w:rsidR="0020367F" w:rsidRDefault="0020367F" w:rsidP="00086E2C">
      <w:pPr>
        <w:spacing w:after="0" w:line="240" w:lineRule="auto"/>
      </w:pPr>
      <w:r>
        <w:separator/>
      </w:r>
    </w:p>
  </w:endnote>
  <w:endnote w:type="continuationSeparator" w:id="0">
    <w:p w14:paraId="4B0AB313" w14:textId="77777777" w:rsidR="0020367F" w:rsidRDefault="002036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7C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EA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DC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E5F94" w14:textId="77777777" w:rsidR="0020367F" w:rsidRDefault="0020367F" w:rsidP="00086E2C">
      <w:pPr>
        <w:spacing w:after="0" w:line="240" w:lineRule="auto"/>
      </w:pPr>
      <w:r>
        <w:separator/>
      </w:r>
    </w:p>
  </w:footnote>
  <w:footnote w:type="continuationSeparator" w:id="0">
    <w:p w14:paraId="2F573C86" w14:textId="77777777" w:rsidR="0020367F" w:rsidRDefault="002036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9DF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F50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72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63"/>
    <w:rsid w:val="00086E2C"/>
    <w:rsid w:val="000A2E7A"/>
    <w:rsid w:val="0020367F"/>
    <w:rsid w:val="002244B7"/>
    <w:rsid w:val="00314D94"/>
    <w:rsid w:val="00617568"/>
    <w:rsid w:val="006E68FA"/>
    <w:rsid w:val="00717763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ED91"/>
  <w15:chartTrackingRefBased/>
  <w15:docId w15:val="{8C68CB79-22A1-43CA-9659-21E057E1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1776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178</Characters>
  <Application>Microsoft Office Word</Application>
  <DocSecurity>0</DocSecurity>
  <Lines>9</Lines>
  <Paragraphs>6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2026-04-19T18:52:00Z</dcterms:created>
  <dcterms:modified xsi:type="dcterms:W3CDTF">2026-04-19T18:52:00Z</dcterms:modified>
</cp:coreProperties>
</file>