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D86A2" w14:textId="77777777" w:rsidR="004E2564" w:rsidRDefault="004E2564" w:rsidP="004E2564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William BOCHER</w:t>
      </w:r>
      <w:r>
        <w:rPr>
          <w:rFonts w:ascii="Times New Roman" w:eastAsia="Times New Roman" w:hAnsi="Times New Roman" w:cs="Times New Roman"/>
        </w:rPr>
        <w:t xml:space="preserve">        (fl.1416)</w:t>
      </w:r>
    </w:p>
    <w:p w14:paraId="2D82CCD2" w14:textId="77777777" w:rsidR="004E2564" w:rsidRDefault="004E2564" w:rsidP="004E2564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 Watlington, Oxfordshire.</w:t>
      </w:r>
    </w:p>
    <w:p w14:paraId="0DF85136" w14:textId="77777777" w:rsidR="004E2564" w:rsidRDefault="004E2564" w:rsidP="004E2564">
      <w:pPr>
        <w:pStyle w:val="NoSpacing"/>
        <w:rPr>
          <w:rFonts w:ascii="Times New Roman" w:eastAsia="Times New Roman" w:hAnsi="Times New Roman" w:cs="Times New Roman"/>
        </w:rPr>
      </w:pPr>
    </w:p>
    <w:p w14:paraId="0A502B95" w14:textId="77777777" w:rsidR="004E2564" w:rsidRDefault="004E2564" w:rsidP="004E2564">
      <w:pPr>
        <w:pStyle w:val="NoSpacing"/>
        <w:rPr>
          <w:rFonts w:ascii="Times New Roman" w:eastAsia="Times New Roman" w:hAnsi="Times New Roman" w:cs="Times New Roman"/>
        </w:rPr>
      </w:pPr>
    </w:p>
    <w:p w14:paraId="40A4B7FD" w14:textId="77777777" w:rsidR="004E2564" w:rsidRPr="00120C81" w:rsidRDefault="004E2564" w:rsidP="004E2564">
      <w:pPr>
        <w:pStyle w:val="NoSpacing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>20 May1416</w:t>
      </w:r>
      <w:r w:rsidRPr="00120C81">
        <w:rPr>
          <w:rFonts w:ascii="Times New Roman" w:eastAsia="Times New Roman" w:hAnsi="Times New Roman" w:cs="Times New Roman"/>
        </w:rPr>
        <w:tab/>
        <w:t xml:space="preserve">He was one of those who were ordered to collect in </w:t>
      </w:r>
      <w:r>
        <w:rPr>
          <w:rFonts w:ascii="Times New Roman" w:eastAsia="Times New Roman" w:hAnsi="Times New Roman" w:cs="Times New Roman"/>
        </w:rPr>
        <w:t>Oxfordshire</w:t>
      </w:r>
      <w:r w:rsidRPr="00120C81">
        <w:rPr>
          <w:rFonts w:ascii="Times New Roman" w:eastAsia="Times New Roman" w:hAnsi="Times New Roman" w:cs="Times New Roman"/>
        </w:rPr>
        <w:t>, except</w:t>
      </w:r>
    </w:p>
    <w:p w14:paraId="0A333BFB" w14:textId="77777777" w:rsidR="004E2564" w:rsidRPr="00120C81" w:rsidRDefault="004E2564" w:rsidP="004E2564">
      <w:pPr>
        <w:pStyle w:val="NoSpacing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Oxford</w:t>
      </w:r>
      <w:r w:rsidRPr="00120C81">
        <w:rPr>
          <w:rFonts w:ascii="Times New Roman" w:eastAsia="Times New Roman" w:hAnsi="Times New Roman" w:cs="Times New Roman"/>
        </w:rPr>
        <w:t xml:space="preserve">, the taxes of a fifteenth and a tenth granted to the King at </w:t>
      </w:r>
    </w:p>
    <w:p w14:paraId="6A90C234" w14:textId="77777777" w:rsidR="004E2564" w:rsidRPr="00120C81" w:rsidRDefault="004E2564" w:rsidP="004E2564">
      <w:pPr>
        <w:pStyle w:val="NoSpacing"/>
        <w:ind w:left="720" w:firstLine="720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>the last Parliament, these to be collected at Pentecost.</w:t>
      </w:r>
    </w:p>
    <w:p w14:paraId="4E7743AB" w14:textId="77777777" w:rsidR="004E2564" w:rsidRDefault="004E2564" w:rsidP="004E2564">
      <w:pPr>
        <w:pStyle w:val="NoSpacing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ab/>
      </w:r>
      <w:r w:rsidRPr="00120C81">
        <w:rPr>
          <w:rFonts w:ascii="Times New Roman" w:eastAsia="Times New Roman" w:hAnsi="Times New Roman" w:cs="Times New Roman"/>
        </w:rPr>
        <w:tab/>
        <w:t>(C.F.R. 1413-22 p.152)</w:t>
      </w:r>
    </w:p>
    <w:p w14:paraId="506BDDD9" w14:textId="77777777" w:rsidR="004E2564" w:rsidRDefault="004E2564" w:rsidP="004E2564">
      <w:pPr>
        <w:pStyle w:val="NoSpacing"/>
        <w:rPr>
          <w:rFonts w:ascii="Times New Roman" w:eastAsia="Times New Roman" w:hAnsi="Times New Roman" w:cs="Times New Roman"/>
        </w:rPr>
      </w:pPr>
    </w:p>
    <w:p w14:paraId="552AA8CB" w14:textId="77777777" w:rsidR="004E2564" w:rsidRDefault="004E2564" w:rsidP="004E2564">
      <w:pPr>
        <w:pStyle w:val="NoSpacing"/>
        <w:rPr>
          <w:rFonts w:ascii="Times New Roman" w:eastAsia="Times New Roman" w:hAnsi="Times New Roman" w:cs="Times New Roman"/>
        </w:rPr>
      </w:pPr>
    </w:p>
    <w:p w14:paraId="609A6137" w14:textId="77777777" w:rsidR="004E2564" w:rsidRDefault="004E2564" w:rsidP="004E2564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 January 2026</w:t>
      </w:r>
    </w:p>
    <w:p w14:paraId="6ACA48C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BD210" w14:textId="77777777" w:rsidR="006E5E0F" w:rsidRDefault="006E5E0F" w:rsidP="00086E2C">
      <w:pPr>
        <w:spacing w:after="0" w:line="240" w:lineRule="auto"/>
      </w:pPr>
      <w:r>
        <w:separator/>
      </w:r>
    </w:p>
  </w:endnote>
  <w:endnote w:type="continuationSeparator" w:id="0">
    <w:p w14:paraId="5FD3B62B" w14:textId="77777777" w:rsidR="006E5E0F" w:rsidRDefault="006E5E0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169E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677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A75D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40631" w14:textId="77777777" w:rsidR="006E5E0F" w:rsidRDefault="006E5E0F" w:rsidP="00086E2C">
      <w:pPr>
        <w:spacing w:after="0" w:line="240" w:lineRule="auto"/>
      </w:pPr>
      <w:r>
        <w:separator/>
      </w:r>
    </w:p>
  </w:footnote>
  <w:footnote w:type="continuationSeparator" w:id="0">
    <w:p w14:paraId="2404819A" w14:textId="77777777" w:rsidR="006E5E0F" w:rsidRDefault="006E5E0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9242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43A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0750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64"/>
    <w:rsid w:val="00086E2C"/>
    <w:rsid w:val="000A2E7A"/>
    <w:rsid w:val="002244B7"/>
    <w:rsid w:val="00314D94"/>
    <w:rsid w:val="004E2564"/>
    <w:rsid w:val="005B5981"/>
    <w:rsid w:val="00617568"/>
    <w:rsid w:val="006E5E0F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39A12"/>
  <w15:chartTrackingRefBased/>
  <w15:docId w15:val="{CA514C97-436F-4712-B6BB-8FF8C059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E25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53</Words>
  <Characters>261</Characters>
  <Application>Microsoft Office Word</Application>
  <DocSecurity>0</DocSecurity>
  <Lines>11</Lines>
  <Paragraphs>8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2026-01-28T19:33:00Z</dcterms:created>
  <dcterms:modified xsi:type="dcterms:W3CDTF">2026-01-28T19:34:00Z</dcterms:modified>
</cp:coreProperties>
</file>