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F806D" w14:textId="76BE8C98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  <w:r w:rsidRPr="00033FA3">
        <w:rPr>
          <w:rFonts w:ascii="Times New Roman" w:hAnsi="Times New Roman" w:cs="Times New Roman"/>
          <w:u w:val="single"/>
          <w:lang w:val="en-US"/>
        </w:rPr>
        <w:t>William BOCHER</w:t>
      </w:r>
      <w:r w:rsidRPr="00033FA3">
        <w:rPr>
          <w:rFonts w:ascii="Times New Roman" w:hAnsi="Times New Roman" w:cs="Times New Roman"/>
          <w:lang w:val="en-US"/>
        </w:rPr>
        <w:t xml:space="preserve">      (fl.1464)</w:t>
      </w:r>
    </w:p>
    <w:p w14:paraId="17EE3091" w14:textId="5FF9025A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Chaplain.</w:t>
      </w:r>
    </w:p>
    <w:p w14:paraId="105B50EE" w14:textId="77777777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</w:p>
    <w:p w14:paraId="1B975EC2" w14:textId="77777777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</w:p>
    <w:p w14:paraId="3B366628" w14:textId="1F17E3DA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10 Oct.1464</w:t>
      </w:r>
      <w:r>
        <w:rPr>
          <w:rFonts w:ascii="Times New Roman" w:hAnsi="Times New Roman" w:cs="Times New Roman"/>
          <w:lang w:val="en-US"/>
        </w:rPr>
        <w:tab/>
        <w:t>He was presented to the parish church of Padworth, Berkshire.</w:t>
      </w:r>
    </w:p>
    <w:p w14:paraId="20585460" w14:textId="3AB61915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(C.P.R. 1462-67 p.357)</w:t>
      </w:r>
    </w:p>
    <w:p w14:paraId="00BE2B31" w14:textId="77777777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</w:p>
    <w:p w14:paraId="7AB9FB58" w14:textId="77777777" w:rsid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</w:p>
    <w:p w14:paraId="433BDD2A" w14:textId="23F11F26" w:rsidR="00033FA3" w:rsidRPr="00033FA3" w:rsidRDefault="00033FA3" w:rsidP="00033FA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March 2026</w:t>
      </w:r>
      <w:r w:rsidR="00AD1E11">
        <w:rPr>
          <w:rFonts w:ascii="Times New Roman" w:hAnsi="Times New Roman" w:cs="Times New Roman"/>
          <w:lang w:val="en-US"/>
        </w:rPr>
        <w:t>0</w:t>
      </w:r>
    </w:p>
    <w:p w14:paraId="785F0C9F" w14:textId="77777777" w:rsidR="00033FA3" w:rsidRPr="00033FA3" w:rsidRDefault="00033FA3" w:rsidP="00033FA3">
      <w:pPr>
        <w:pStyle w:val="NoSpacing"/>
        <w:rPr>
          <w:lang w:val="en-US"/>
        </w:rPr>
      </w:pPr>
    </w:p>
    <w:sectPr w:rsidR="00033FA3" w:rsidRPr="00033F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31782" w14:textId="77777777" w:rsidR="003821F6" w:rsidRDefault="003821F6" w:rsidP="00086E2C">
      <w:pPr>
        <w:spacing w:after="0" w:line="240" w:lineRule="auto"/>
      </w:pPr>
      <w:r>
        <w:separator/>
      </w:r>
    </w:p>
  </w:endnote>
  <w:endnote w:type="continuationSeparator" w:id="0">
    <w:p w14:paraId="6595C2FB" w14:textId="77777777" w:rsidR="003821F6" w:rsidRDefault="003821F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F38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9242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7B6F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2AB1F" w14:textId="77777777" w:rsidR="003821F6" w:rsidRDefault="003821F6" w:rsidP="00086E2C">
      <w:pPr>
        <w:spacing w:after="0" w:line="240" w:lineRule="auto"/>
      </w:pPr>
      <w:r>
        <w:separator/>
      </w:r>
    </w:p>
  </w:footnote>
  <w:footnote w:type="continuationSeparator" w:id="0">
    <w:p w14:paraId="4C9E627E" w14:textId="77777777" w:rsidR="003821F6" w:rsidRDefault="003821F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E4BC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6DB8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AB7C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A3"/>
    <w:rsid w:val="00033FA3"/>
    <w:rsid w:val="00086E2C"/>
    <w:rsid w:val="000A2E7A"/>
    <w:rsid w:val="002244B7"/>
    <w:rsid w:val="00314D94"/>
    <w:rsid w:val="003821F6"/>
    <w:rsid w:val="00617568"/>
    <w:rsid w:val="006E68FA"/>
    <w:rsid w:val="00AD1E11"/>
    <w:rsid w:val="00CB70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18727"/>
  <w15:chartTrackingRefBased/>
  <w15:docId w15:val="{3FBC2C60-C5AB-4422-8510-A622D521B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33F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10</TotalTime>
  <Pages>1</Pages>
  <Words>18</Words>
  <Characters>140</Characters>
  <Application>Microsoft Office Word</Application>
  <DocSecurity>0</DocSecurity>
  <Lines>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2026-03-03T20:02:00Z</dcterms:created>
  <dcterms:modified xsi:type="dcterms:W3CDTF">2026-03-03T20:12:00Z</dcterms:modified>
</cp:coreProperties>
</file>