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6D428" w14:textId="77777777" w:rsidR="00934680" w:rsidRDefault="00934680" w:rsidP="00934680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Ralph BOCHER</w:t>
      </w:r>
      <w:r>
        <w:rPr>
          <w:rFonts w:cs="Times New Roman"/>
        </w:rPr>
        <w:t xml:space="preserve">         (fl.1460)</w:t>
      </w:r>
    </w:p>
    <w:p w14:paraId="75E5CAFC" w14:textId="77777777" w:rsidR="00934680" w:rsidRDefault="00934680" w:rsidP="00934680">
      <w:pPr>
        <w:pStyle w:val="NoSpacing"/>
        <w:rPr>
          <w:rFonts w:cs="Times New Roman"/>
        </w:rPr>
      </w:pPr>
      <w:r>
        <w:rPr>
          <w:rFonts w:cs="Times New Roman"/>
        </w:rPr>
        <w:t>of Salisbury. Butcher.</w:t>
      </w:r>
    </w:p>
    <w:p w14:paraId="0BA91831" w14:textId="77777777" w:rsidR="00934680" w:rsidRDefault="00934680" w:rsidP="00934680">
      <w:pPr>
        <w:pStyle w:val="NoSpacing"/>
        <w:rPr>
          <w:rFonts w:cs="Times New Roman"/>
        </w:rPr>
      </w:pPr>
    </w:p>
    <w:p w14:paraId="7111BFFA" w14:textId="77777777" w:rsidR="00934680" w:rsidRDefault="00934680" w:rsidP="00934680">
      <w:pPr>
        <w:pStyle w:val="NoSpacing"/>
        <w:rPr>
          <w:rFonts w:cs="Times New Roman"/>
        </w:rPr>
      </w:pPr>
    </w:p>
    <w:p w14:paraId="50FED228" w14:textId="77777777" w:rsidR="00934680" w:rsidRDefault="00934680" w:rsidP="00934680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Thomas Gowayn(q.v.) brought a plaint of trespass against him and 2 others.</w:t>
      </w:r>
    </w:p>
    <w:p w14:paraId="5AD11794" w14:textId="77777777" w:rsidR="00934680" w:rsidRDefault="00934680" w:rsidP="00934680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22827ACF" w14:textId="77777777" w:rsidR="00934680" w:rsidRDefault="00934680" w:rsidP="00934680">
      <w:pPr>
        <w:pStyle w:val="NoSpacing"/>
        <w:rPr>
          <w:rFonts w:cs="Times New Roman"/>
        </w:rPr>
      </w:pPr>
    </w:p>
    <w:p w14:paraId="02AE1C36" w14:textId="77777777" w:rsidR="00934680" w:rsidRDefault="00934680" w:rsidP="00934680">
      <w:pPr>
        <w:pStyle w:val="NoSpacing"/>
        <w:rPr>
          <w:rFonts w:cs="Times New Roman"/>
        </w:rPr>
      </w:pPr>
    </w:p>
    <w:p w14:paraId="6C7D0241" w14:textId="77777777" w:rsidR="00934680" w:rsidRDefault="00934680" w:rsidP="00934680">
      <w:pPr>
        <w:pStyle w:val="NoSpacing"/>
        <w:rPr>
          <w:rFonts w:cs="Times New Roman"/>
        </w:rPr>
      </w:pPr>
      <w:r>
        <w:rPr>
          <w:rFonts w:cs="Times New Roman"/>
        </w:rPr>
        <w:t>8 June 2026</w:t>
      </w:r>
    </w:p>
    <w:p w14:paraId="02B91C4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42F5D" w14:textId="77777777" w:rsidR="00C62DA7" w:rsidRDefault="00C62DA7" w:rsidP="00086E2C">
      <w:pPr>
        <w:spacing w:after="0" w:line="240" w:lineRule="auto"/>
      </w:pPr>
      <w:r>
        <w:separator/>
      </w:r>
    </w:p>
  </w:endnote>
  <w:endnote w:type="continuationSeparator" w:id="0">
    <w:p w14:paraId="41DBF80E" w14:textId="77777777" w:rsidR="00C62DA7" w:rsidRDefault="00C62DA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21E6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F857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25E8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A7A0F" w14:textId="77777777" w:rsidR="00C62DA7" w:rsidRDefault="00C62DA7" w:rsidP="00086E2C">
      <w:pPr>
        <w:spacing w:after="0" w:line="240" w:lineRule="auto"/>
      </w:pPr>
      <w:r>
        <w:separator/>
      </w:r>
    </w:p>
  </w:footnote>
  <w:footnote w:type="continuationSeparator" w:id="0">
    <w:p w14:paraId="2BB094BF" w14:textId="77777777" w:rsidR="00C62DA7" w:rsidRDefault="00C62DA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CBF8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9C7B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D1A6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80"/>
    <w:rsid w:val="00086E2C"/>
    <w:rsid w:val="000A2E7A"/>
    <w:rsid w:val="002244B7"/>
    <w:rsid w:val="00230B66"/>
    <w:rsid w:val="00314D94"/>
    <w:rsid w:val="005435B9"/>
    <w:rsid w:val="00617568"/>
    <w:rsid w:val="006E68FA"/>
    <w:rsid w:val="008E56AD"/>
    <w:rsid w:val="00934680"/>
    <w:rsid w:val="00AF65CA"/>
    <w:rsid w:val="00C62D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42DC6"/>
  <w15:chartTrackingRefBased/>
  <w15:docId w15:val="{914AEF2F-5372-4B89-BFBC-A0A493549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2026-06-11T21:52:00Z</dcterms:created>
  <dcterms:modified xsi:type="dcterms:W3CDTF">2026-06-11T21:53:00Z</dcterms:modified>
</cp:coreProperties>
</file>