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F5778" w14:textId="77777777" w:rsidR="00C450D3" w:rsidRDefault="00C450D3" w:rsidP="00C450D3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BLYOT</w:t>
      </w:r>
      <w:r>
        <w:rPr>
          <w:rFonts w:cs="Times New Roman"/>
        </w:rPr>
        <w:t xml:space="preserve">       (fl.1412)</w:t>
      </w:r>
    </w:p>
    <w:p w14:paraId="666B7E4B" w14:textId="77777777" w:rsidR="00C450D3" w:rsidRDefault="00C450D3" w:rsidP="00C450D3">
      <w:pPr>
        <w:pStyle w:val="NoSpacing"/>
        <w:rPr>
          <w:rFonts w:cs="Times New Roman"/>
        </w:rPr>
      </w:pPr>
      <w:r>
        <w:rPr>
          <w:rFonts w:cs="Times New Roman"/>
        </w:rPr>
        <w:t>Fletcher.</w:t>
      </w:r>
    </w:p>
    <w:p w14:paraId="44D90326" w14:textId="77777777" w:rsidR="00C450D3" w:rsidRDefault="00C450D3" w:rsidP="00C450D3">
      <w:pPr>
        <w:pStyle w:val="NoSpacing"/>
        <w:rPr>
          <w:rFonts w:cs="Times New Roman"/>
        </w:rPr>
      </w:pPr>
    </w:p>
    <w:p w14:paraId="545AA4F7" w14:textId="77777777" w:rsidR="00C450D3" w:rsidRDefault="00C450D3" w:rsidP="00C450D3">
      <w:pPr>
        <w:pStyle w:val="NoSpacing"/>
        <w:rPr>
          <w:rFonts w:cs="Times New Roman"/>
        </w:rPr>
      </w:pPr>
    </w:p>
    <w:p w14:paraId="3477819B" w14:textId="77777777" w:rsidR="00C450D3" w:rsidRDefault="00C450D3" w:rsidP="00C450D3">
      <w:pPr>
        <w:pStyle w:val="NoSpacing"/>
        <w:rPr>
          <w:rFonts w:cs="Times New Roman"/>
        </w:rPr>
      </w:pPr>
      <w:r>
        <w:rPr>
          <w:rFonts w:cs="Times New Roman"/>
        </w:rPr>
        <w:tab/>
        <w:t>1412</w:t>
      </w:r>
      <w:r>
        <w:rPr>
          <w:rFonts w:cs="Times New Roman"/>
        </w:rPr>
        <w:tab/>
        <w:t xml:space="preserve">He made a plaint of debt against Guy Wyntur of </w:t>
      </w:r>
      <w:proofErr w:type="spellStart"/>
      <w:r>
        <w:rPr>
          <w:rFonts w:cs="Times New Roman"/>
        </w:rPr>
        <w:t>St.Albans</w:t>
      </w:r>
      <w:proofErr w:type="spellEnd"/>
      <w:r>
        <w:rPr>
          <w:rFonts w:cs="Times New Roman"/>
        </w:rPr>
        <w:t>(q.v.).</w:t>
      </w:r>
      <w:r>
        <w:rPr>
          <w:rFonts w:cs="Times New Roman"/>
        </w:rPr>
        <w:tab/>
      </w:r>
      <w:r>
        <w:rPr>
          <w:rFonts w:cs="Times New Roman"/>
        </w:rPr>
        <w:tab/>
      </w:r>
    </w:p>
    <w:p w14:paraId="67B3E408" w14:textId="77777777" w:rsidR="00C450D3" w:rsidRDefault="00C450D3" w:rsidP="00C450D3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FF50BB">
          <w:rPr>
            <w:rStyle w:val="Hyperlink"/>
            <w:rFonts w:cs="Times New Roman"/>
          </w:rPr>
          <w:t>https://waalt.uh.edu/index.php/CP40/605:_A-J</w:t>
        </w:r>
      </w:hyperlink>
      <w:r>
        <w:rPr>
          <w:rFonts w:cs="Times New Roman"/>
        </w:rPr>
        <w:t xml:space="preserve"> )</w:t>
      </w:r>
    </w:p>
    <w:p w14:paraId="7B40071B" w14:textId="77777777" w:rsidR="00C450D3" w:rsidRDefault="00C450D3" w:rsidP="00C450D3">
      <w:pPr>
        <w:pStyle w:val="NoSpacing"/>
        <w:rPr>
          <w:rFonts w:cs="Times New Roman"/>
        </w:rPr>
      </w:pPr>
    </w:p>
    <w:p w14:paraId="625D8ED8" w14:textId="77777777" w:rsidR="00C450D3" w:rsidRDefault="00C450D3" w:rsidP="00C450D3">
      <w:pPr>
        <w:pStyle w:val="NoSpacing"/>
        <w:rPr>
          <w:rFonts w:cs="Times New Roman"/>
        </w:rPr>
      </w:pPr>
    </w:p>
    <w:p w14:paraId="3A3DCE02" w14:textId="77777777" w:rsidR="00C450D3" w:rsidRDefault="00C450D3" w:rsidP="00C450D3">
      <w:pPr>
        <w:pStyle w:val="NoSpacing"/>
        <w:rPr>
          <w:rFonts w:cs="Times New Roman"/>
        </w:rPr>
      </w:pPr>
      <w:r>
        <w:rPr>
          <w:rFonts w:cs="Times New Roman"/>
        </w:rPr>
        <w:t>11 June 2026</w:t>
      </w:r>
    </w:p>
    <w:p w14:paraId="43EED04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751C6" w14:textId="77777777" w:rsidR="00005EBA" w:rsidRDefault="00005EBA" w:rsidP="00086E2C">
      <w:pPr>
        <w:spacing w:after="0" w:line="240" w:lineRule="auto"/>
      </w:pPr>
      <w:r>
        <w:separator/>
      </w:r>
    </w:p>
  </w:endnote>
  <w:endnote w:type="continuationSeparator" w:id="0">
    <w:p w14:paraId="16932735" w14:textId="77777777" w:rsidR="00005EBA" w:rsidRDefault="00005EB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3461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0800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01D5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14B2E" w14:textId="77777777" w:rsidR="00005EBA" w:rsidRDefault="00005EBA" w:rsidP="00086E2C">
      <w:pPr>
        <w:spacing w:after="0" w:line="240" w:lineRule="auto"/>
      </w:pPr>
      <w:r>
        <w:separator/>
      </w:r>
    </w:p>
  </w:footnote>
  <w:footnote w:type="continuationSeparator" w:id="0">
    <w:p w14:paraId="6E83CC6E" w14:textId="77777777" w:rsidR="00005EBA" w:rsidRDefault="00005EB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76AD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8C53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B195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0D3"/>
    <w:rsid w:val="00005EBA"/>
    <w:rsid w:val="00086E2C"/>
    <w:rsid w:val="000A2E7A"/>
    <w:rsid w:val="002244B7"/>
    <w:rsid w:val="00314D94"/>
    <w:rsid w:val="005435B9"/>
    <w:rsid w:val="00617568"/>
    <w:rsid w:val="006E68FA"/>
    <w:rsid w:val="008E56AD"/>
    <w:rsid w:val="009306FF"/>
    <w:rsid w:val="00AF65CA"/>
    <w:rsid w:val="00C450D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0ADB4"/>
  <w15:chartTrackingRefBased/>
  <w15:docId w15:val="{EC50ADC6-B03C-4890-9F4C-A9664571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C450D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2026-06-11T18:41:00Z</dcterms:created>
  <dcterms:modified xsi:type="dcterms:W3CDTF">2026-06-11T18:42:00Z</dcterms:modified>
</cp:coreProperties>
</file>