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2D483" w14:textId="77777777" w:rsidR="00632406" w:rsidRDefault="00632406" w:rsidP="00632406">
      <w:pPr>
        <w:pStyle w:val="NoSpacing"/>
        <w:rPr>
          <w:rFonts w:cs="Times New Roman"/>
          <w:szCs w:val="24"/>
          <w:lang w:val="en-GB"/>
        </w:rPr>
      </w:pPr>
      <w:r w:rsidRPr="00D810E8">
        <w:rPr>
          <w:rFonts w:cs="Times New Roman"/>
          <w:szCs w:val="24"/>
          <w:u w:val="single"/>
          <w:lang w:val="en-GB"/>
        </w:rPr>
        <w:t>John BLYMHILL</w:t>
      </w:r>
      <w:r>
        <w:rPr>
          <w:rFonts w:cs="Times New Roman"/>
          <w:szCs w:val="24"/>
          <w:lang w:val="en-GB"/>
        </w:rPr>
        <w:t xml:space="preserve">         (fl.1468)</w:t>
      </w:r>
    </w:p>
    <w:p w14:paraId="15AF6E0C" w14:textId="77777777" w:rsidR="00632406" w:rsidRDefault="00632406" w:rsidP="0063240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Lichfield. Armourer.</w:t>
      </w:r>
    </w:p>
    <w:p w14:paraId="061D8EA4" w14:textId="77777777" w:rsidR="00632406" w:rsidRDefault="00632406" w:rsidP="00632406">
      <w:pPr>
        <w:pStyle w:val="NoSpacing"/>
        <w:rPr>
          <w:rFonts w:cs="Times New Roman"/>
          <w:szCs w:val="24"/>
          <w:lang w:val="en-GB"/>
        </w:rPr>
      </w:pPr>
    </w:p>
    <w:p w14:paraId="36F5D99C" w14:textId="77777777" w:rsidR="00632406" w:rsidRDefault="00632406" w:rsidP="00632406">
      <w:pPr>
        <w:pStyle w:val="NoSpacing"/>
        <w:rPr>
          <w:rFonts w:cs="Times New Roman"/>
          <w:szCs w:val="24"/>
          <w:lang w:val="en-GB"/>
        </w:rPr>
      </w:pPr>
    </w:p>
    <w:p w14:paraId="10A9F9B6" w14:textId="77777777" w:rsidR="00632406" w:rsidRDefault="00632406" w:rsidP="0063240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William Bekerton(q.v.) brought a plaint of trespass against him and 4 others.</w:t>
      </w:r>
    </w:p>
    <w:p w14:paraId="63DD6BE5" w14:textId="77777777" w:rsidR="00632406" w:rsidRDefault="00632406" w:rsidP="0063240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081138C" w14:textId="77777777" w:rsidR="00632406" w:rsidRDefault="00632406" w:rsidP="00632406">
      <w:pPr>
        <w:pStyle w:val="NoSpacing"/>
        <w:rPr>
          <w:rFonts w:cs="Times New Roman"/>
          <w:szCs w:val="24"/>
          <w:lang w:val="en-GB"/>
        </w:rPr>
      </w:pPr>
    </w:p>
    <w:p w14:paraId="32D7B628" w14:textId="77777777" w:rsidR="00632406" w:rsidRDefault="00632406" w:rsidP="00632406">
      <w:pPr>
        <w:pStyle w:val="NoSpacing"/>
        <w:rPr>
          <w:rFonts w:cs="Times New Roman"/>
          <w:szCs w:val="24"/>
          <w:lang w:val="en-GB"/>
        </w:rPr>
      </w:pPr>
    </w:p>
    <w:p w14:paraId="1873DD46" w14:textId="77777777" w:rsidR="00632406" w:rsidRDefault="00632406" w:rsidP="00632406">
      <w:pPr>
        <w:pStyle w:val="NoSpacing"/>
        <w:rPr>
          <w:rFonts w:cs="Times New Roman"/>
          <w:szCs w:val="24"/>
          <w:lang w:val="en-GB"/>
        </w:rPr>
      </w:pPr>
      <w:r w:rsidRPr="00CF6A16">
        <w:rPr>
          <w:rFonts w:cs="Times New Roman"/>
          <w:szCs w:val="24"/>
          <w:lang w:val="en-GB"/>
        </w:rPr>
        <w:t>24 January 2026</w:t>
      </w:r>
    </w:p>
    <w:p w14:paraId="2B3C99E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96056" w14:textId="77777777" w:rsidR="00433F7E" w:rsidRDefault="00433F7E" w:rsidP="00086E2C">
      <w:pPr>
        <w:spacing w:after="0" w:line="240" w:lineRule="auto"/>
      </w:pPr>
      <w:r>
        <w:separator/>
      </w:r>
    </w:p>
  </w:endnote>
  <w:endnote w:type="continuationSeparator" w:id="0">
    <w:p w14:paraId="765585FD" w14:textId="77777777" w:rsidR="00433F7E" w:rsidRDefault="00433F7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83C6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B79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3E1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D5D10" w14:textId="77777777" w:rsidR="00433F7E" w:rsidRDefault="00433F7E" w:rsidP="00086E2C">
      <w:pPr>
        <w:spacing w:after="0" w:line="240" w:lineRule="auto"/>
      </w:pPr>
      <w:r>
        <w:separator/>
      </w:r>
    </w:p>
  </w:footnote>
  <w:footnote w:type="continuationSeparator" w:id="0">
    <w:p w14:paraId="512F110A" w14:textId="77777777" w:rsidR="00433F7E" w:rsidRDefault="00433F7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4AD0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979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50E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406"/>
    <w:rsid w:val="00086E2C"/>
    <w:rsid w:val="000A2E7A"/>
    <w:rsid w:val="000E54D6"/>
    <w:rsid w:val="002244B7"/>
    <w:rsid w:val="00314D94"/>
    <w:rsid w:val="00433F7E"/>
    <w:rsid w:val="00617568"/>
    <w:rsid w:val="00632406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187D6"/>
  <w15:chartTrackingRefBased/>
  <w15:docId w15:val="{8849ACD9-C875-46FE-A116-A095D6EB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32406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3240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226</Characters>
  <Application>Microsoft Office Word</Application>
  <DocSecurity>0</DocSecurity>
  <Lines>12</Lines>
  <Paragraphs>7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2026-01-26T00:33:00Z</dcterms:created>
  <dcterms:modified xsi:type="dcterms:W3CDTF">2026-01-26T00:34:00Z</dcterms:modified>
</cp:coreProperties>
</file>