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D02A6" w14:textId="77777777" w:rsidR="00D80B4D" w:rsidRDefault="00D80B4D" w:rsidP="00D80B4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James BLYMHILL</w:t>
      </w:r>
      <w:r>
        <w:rPr>
          <w:rFonts w:cs="Times New Roman"/>
          <w:szCs w:val="24"/>
          <w:lang w:val="en-GB"/>
        </w:rPr>
        <w:t xml:space="preserve">        (fl.1468)</w:t>
      </w:r>
    </w:p>
    <w:p w14:paraId="48DB4A55" w14:textId="77777777" w:rsidR="00D80B4D" w:rsidRDefault="00D80B4D" w:rsidP="00D80B4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Lichfield. Armourer.</w:t>
      </w:r>
    </w:p>
    <w:p w14:paraId="1FBF8948" w14:textId="77777777" w:rsidR="00D80B4D" w:rsidRDefault="00D80B4D" w:rsidP="00D80B4D">
      <w:pPr>
        <w:pStyle w:val="NoSpacing"/>
        <w:rPr>
          <w:rFonts w:cs="Times New Roman"/>
          <w:szCs w:val="24"/>
          <w:lang w:val="en-GB"/>
        </w:rPr>
      </w:pPr>
    </w:p>
    <w:p w14:paraId="12023FF0" w14:textId="77777777" w:rsidR="00D80B4D" w:rsidRDefault="00D80B4D" w:rsidP="00D80B4D">
      <w:pPr>
        <w:pStyle w:val="NoSpacing"/>
        <w:rPr>
          <w:rFonts w:cs="Times New Roman"/>
          <w:szCs w:val="24"/>
          <w:lang w:val="en-GB"/>
        </w:rPr>
      </w:pPr>
    </w:p>
    <w:p w14:paraId="7B5B972D" w14:textId="77777777" w:rsidR="00D80B4D" w:rsidRDefault="00D80B4D" w:rsidP="00D80B4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>William Bekerton(q.v.) brought a plaint of trespass against him and 4 others.</w:t>
      </w:r>
    </w:p>
    <w:p w14:paraId="03C39402" w14:textId="77777777" w:rsidR="00D80B4D" w:rsidRDefault="00D80B4D" w:rsidP="00D80B4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B0528">
          <w:rPr>
            <w:rStyle w:val="Hyperlink"/>
            <w:rFonts w:cs="Times New Roman"/>
            <w:szCs w:val="24"/>
            <w:lang w:val="en-GB"/>
          </w:rPr>
          <w:t>https://waalt.uh.edu/index.php/KB27/827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111D18B" w14:textId="77777777" w:rsidR="00D80B4D" w:rsidRDefault="00D80B4D" w:rsidP="00D80B4D">
      <w:pPr>
        <w:pStyle w:val="NoSpacing"/>
        <w:rPr>
          <w:rFonts w:cs="Times New Roman"/>
          <w:szCs w:val="24"/>
          <w:lang w:val="en-GB"/>
        </w:rPr>
      </w:pPr>
    </w:p>
    <w:p w14:paraId="23A0798B" w14:textId="77777777" w:rsidR="00D80B4D" w:rsidRDefault="00D80B4D" w:rsidP="00D80B4D">
      <w:pPr>
        <w:pStyle w:val="NoSpacing"/>
        <w:rPr>
          <w:rFonts w:cs="Times New Roman"/>
          <w:szCs w:val="24"/>
          <w:lang w:val="en-GB"/>
        </w:rPr>
      </w:pPr>
    </w:p>
    <w:p w14:paraId="5E639E3D" w14:textId="77777777" w:rsidR="00D80B4D" w:rsidRDefault="00D80B4D" w:rsidP="00D80B4D">
      <w:pPr>
        <w:pStyle w:val="NoSpacing"/>
        <w:rPr>
          <w:rFonts w:cs="Times New Roman"/>
          <w:szCs w:val="24"/>
          <w:lang w:val="en-GB"/>
        </w:rPr>
      </w:pPr>
      <w:r w:rsidRPr="00CF6A16">
        <w:rPr>
          <w:rFonts w:cs="Times New Roman"/>
          <w:szCs w:val="24"/>
          <w:lang w:val="en-GB"/>
        </w:rPr>
        <w:t>24 January 2026</w:t>
      </w:r>
    </w:p>
    <w:p w14:paraId="2FE6C54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BD14F" w14:textId="77777777" w:rsidR="008E5499" w:rsidRDefault="008E5499" w:rsidP="00086E2C">
      <w:pPr>
        <w:spacing w:after="0" w:line="240" w:lineRule="auto"/>
      </w:pPr>
      <w:r>
        <w:separator/>
      </w:r>
    </w:p>
  </w:endnote>
  <w:endnote w:type="continuationSeparator" w:id="0">
    <w:p w14:paraId="151C34C7" w14:textId="77777777" w:rsidR="008E5499" w:rsidRDefault="008E549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8B3C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7B2C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98CE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8DAC8" w14:textId="77777777" w:rsidR="008E5499" w:rsidRDefault="008E5499" w:rsidP="00086E2C">
      <w:pPr>
        <w:spacing w:after="0" w:line="240" w:lineRule="auto"/>
      </w:pPr>
      <w:r>
        <w:separator/>
      </w:r>
    </w:p>
  </w:footnote>
  <w:footnote w:type="continuationSeparator" w:id="0">
    <w:p w14:paraId="53AA7205" w14:textId="77777777" w:rsidR="008E5499" w:rsidRDefault="008E549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82EC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0C43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4865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B4D"/>
    <w:rsid w:val="00086E2C"/>
    <w:rsid w:val="000A2E7A"/>
    <w:rsid w:val="000E54D6"/>
    <w:rsid w:val="002244B7"/>
    <w:rsid w:val="00314D94"/>
    <w:rsid w:val="00617568"/>
    <w:rsid w:val="006E68FA"/>
    <w:rsid w:val="008E5499"/>
    <w:rsid w:val="00D80B4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18432"/>
  <w15:chartTrackingRefBased/>
  <w15:docId w15:val="{3FDC6D49-C58B-4029-AC54-215507E7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80B4D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80B4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226</Characters>
  <Application>Microsoft Office Word</Application>
  <DocSecurity>0</DocSecurity>
  <Lines>12</Lines>
  <Paragraphs>7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2026-01-26T07:33:00Z</dcterms:created>
  <dcterms:modified xsi:type="dcterms:W3CDTF">2026-01-26T07:34:00Z</dcterms:modified>
</cp:coreProperties>
</file>