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1A976" w14:textId="77777777" w:rsidR="00A90D3B" w:rsidRDefault="00A90D3B" w:rsidP="00A90D3B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Humphrey BLYKE</w:t>
      </w:r>
      <w:r>
        <w:rPr>
          <w:rFonts w:cs="Times New Roman"/>
          <w:lang w:val="en-US"/>
        </w:rPr>
        <w:t xml:space="preserve">       (fl.1493)</w:t>
      </w:r>
    </w:p>
    <w:p w14:paraId="5A1EF08D" w14:textId="77777777" w:rsidR="00A90D3B" w:rsidRDefault="00A90D3B" w:rsidP="00A90D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 xml:space="preserve">of </w:t>
      </w:r>
      <w:proofErr w:type="spellStart"/>
      <w:r>
        <w:rPr>
          <w:rFonts w:cs="Times New Roman"/>
          <w:lang w:val="en-US"/>
        </w:rPr>
        <w:t>Cound</w:t>
      </w:r>
      <w:proofErr w:type="spellEnd"/>
      <w:r>
        <w:rPr>
          <w:rFonts w:cs="Times New Roman"/>
          <w:lang w:val="en-US"/>
        </w:rPr>
        <w:t>, Shropshire. Gentleman.</w:t>
      </w:r>
    </w:p>
    <w:p w14:paraId="6FFF4582" w14:textId="77777777" w:rsidR="00A90D3B" w:rsidRDefault="00A90D3B" w:rsidP="00A90D3B">
      <w:pPr>
        <w:pStyle w:val="NoSpacing"/>
        <w:rPr>
          <w:rFonts w:cs="Times New Roman"/>
          <w:lang w:val="en-US"/>
        </w:rPr>
      </w:pPr>
    </w:p>
    <w:p w14:paraId="2F1A88D5" w14:textId="77777777" w:rsidR="00A90D3B" w:rsidRDefault="00A90D3B" w:rsidP="00A90D3B">
      <w:pPr>
        <w:pStyle w:val="NoSpacing"/>
        <w:rPr>
          <w:rFonts w:cs="Times New Roman"/>
          <w:lang w:val="en-US"/>
        </w:rPr>
      </w:pPr>
    </w:p>
    <w:p w14:paraId="28002FEB" w14:textId="77777777" w:rsidR="00A90D3B" w:rsidRDefault="00A90D3B" w:rsidP="00A90D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1493</w:t>
      </w:r>
      <w:r>
        <w:rPr>
          <w:rFonts w:cs="Times New Roman"/>
          <w:lang w:val="en-US"/>
        </w:rPr>
        <w:tab/>
        <w:t>The King indicted him for felony and murder.</w:t>
      </w:r>
    </w:p>
    <w:p w14:paraId="2A3B0A5D" w14:textId="77777777" w:rsidR="00A90D3B" w:rsidRDefault="00A90D3B" w:rsidP="00A90D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65302B">
          <w:rPr>
            <w:rStyle w:val="Hyperlink"/>
            <w:rFonts w:cs="Times New Roman"/>
            <w:lang w:val="en-US"/>
          </w:rPr>
          <w:t>https://waalt.uh.edu/index.php/KB27/926</w:t>
        </w:r>
      </w:hyperlink>
      <w:r>
        <w:rPr>
          <w:rFonts w:cs="Times New Roman"/>
          <w:lang w:val="en-US"/>
        </w:rPr>
        <w:t xml:space="preserve"> )</w:t>
      </w:r>
    </w:p>
    <w:p w14:paraId="360949E8" w14:textId="77777777" w:rsidR="00A90D3B" w:rsidRDefault="00A90D3B" w:rsidP="00A90D3B">
      <w:pPr>
        <w:pStyle w:val="NoSpacing"/>
        <w:rPr>
          <w:rFonts w:cs="Times New Roman"/>
          <w:lang w:val="en-US"/>
        </w:rPr>
      </w:pPr>
    </w:p>
    <w:p w14:paraId="1D6524FF" w14:textId="77777777" w:rsidR="00A90D3B" w:rsidRDefault="00A90D3B" w:rsidP="00A90D3B">
      <w:pPr>
        <w:pStyle w:val="NoSpacing"/>
        <w:rPr>
          <w:rFonts w:cs="Times New Roman"/>
          <w:lang w:val="en-US"/>
        </w:rPr>
      </w:pPr>
    </w:p>
    <w:p w14:paraId="4C490AB3" w14:textId="77777777" w:rsidR="00A90D3B" w:rsidRDefault="00A90D3B" w:rsidP="00A90D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28 April 2026</w:t>
      </w:r>
    </w:p>
    <w:p w14:paraId="57A976E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B336A9" w14:textId="77777777" w:rsidR="00937C50" w:rsidRDefault="00937C50" w:rsidP="00086E2C">
      <w:pPr>
        <w:spacing w:after="0" w:line="240" w:lineRule="auto"/>
      </w:pPr>
      <w:r>
        <w:separator/>
      </w:r>
    </w:p>
  </w:endnote>
  <w:endnote w:type="continuationSeparator" w:id="0">
    <w:p w14:paraId="641F3D8B" w14:textId="77777777" w:rsidR="00937C50" w:rsidRDefault="00937C5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40EAE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6262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ACA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69333" w14:textId="77777777" w:rsidR="00937C50" w:rsidRDefault="00937C50" w:rsidP="00086E2C">
      <w:pPr>
        <w:spacing w:after="0" w:line="240" w:lineRule="auto"/>
      </w:pPr>
      <w:r>
        <w:separator/>
      </w:r>
    </w:p>
  </w:footnote>
  <w:footnote w:type="continuationSeparator" w:id="0">
    <w:p w14:paraId="3BE70E7A" w14:textId="77777777" w:rsidR="00937C50" w:rsidRDefault="00937C5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18837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8933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F06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D3B"/>
    <w:rsid w:val="00086E2C"/>
    <w:rsid w:val="000A2E7A"/>
    <w:rsid w:val="002244B7"/>
    <w:rsid w:val="00314D94"/>
    <w:rsid w:val="005435B9"/>
    <w:rsid w:val="00617568"/>
    <w:rsid w:val="006E68FA"/>
    <w:rsid w:val="008E56AD"/>
    <w:rsid w:val="00937C50"/>
    <w:rsid w:val="00A90D3B"/>
    <w:rsid w:val="00AF543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60401"/>
  <w15:chartTrackingRefBased/>
  <w15:docId w15:val="{01525029-A8DC-4702-A2F6-622D3A74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90D3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2026-05-02T21:06:00Z</dcterms:created>
  <dcterms:modified xsi:type="dcterms:W3CDTF">2026-05-02T21:07:00Z</dcterms:modified>
</cp:coreProperties>
</file>