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44A5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BLUET</w:t>
      </w:r>
      <w:r>
        <w:rPr>
          <w:rFonts w:ascii="Times New Roman" w:hAnsi="Times New Roman" w:cs="Times New Roman"/>
          <w:lang w:val="en-US"/>
        </w:rPr>
        <w:t xml:space="preserve">       (fl.1491)</w:t>
      </w:r>
    </w:p>
    <w:p w14:paraId="21ED34D3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Leominster, Herefordshire. Bowyer.</w:t>
      </w:r>
    </w:p>
    <w:p w14:paraId="2410560D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</w:p>
    <w:p w14:paraId="21C1EA92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</w:p>
    <w:p w14:paraId="27509F35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John Thorne, Abbot of Reading, brought a plaint of trespass against him.</w:t>
      </w:r>
    </w:p>
    <w:p w14:paraId="5AF8889F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B9E29D6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</w:p>
    <w:p w14:paraId="4DB7A3B3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</w:p>
    <w:p w14:paraId="190FE345" w14:textId="77777777" w:rsidR="00146653" w:rsidRDefault="00146653" w:rsidP="001466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April 2026</w:t>
      </w:r>
    </w:p>
    <w:p w14:paraId="0ACC28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E21AD" w14:textId="77777777" w:rsidR="00976E8E" w:rsidRDefault="00976E8E" w:rsidP="00086E2C">
      <w:pPr>
        <w:spacing w:after="0" w:line="240" w:lineRule="auto"/>
      </w:pPr>
      <w:r>
        <w:separator/>
      </w:r>
    </w:p>
  </w:endnote>
  <w:endnote w:type="continuationSeparator" w:id="0">
    <w:p w14:paraId="073D0794" w14:textId="77777777" w:rsidR="00976E8E" w:rsidRDefault="00976E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9F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1CB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9E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3BF5" w14:textId="77777777" w:rsidR="00976E8E" w:rsidRDefault="00976E8E" w:rsidP="00086E2C">
      <w:pPr>
        <w:spacing w:after="0" w:line="240" w:lineRule="auto"/>
      </w:pPr>
      <w:r>
        <w:separator/>
      </w:r>
    </w:p>
  </w:footnote>
  <w:footnote w:type="continuationSeparator" w:id="0">
    <w:p w14:paraId="41A9632D" w14:textId="77777777" w:rsidR="00976E8E" w:rsidRDefault="00976E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39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43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48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53"/>
    <w:rsid w:val="00086E2C"/>
    <w:rsid w:val="000A2E7A"/>
    <w:rsid w:val="00146653"/>
    <w:rsid w:val="002244B7"/>
    <w:rsid w:val="00314D94"/>
    <w:rsid w:val="00617568"/>
    <w:rsid w:val="006E68FA"/>
    <w:rsid w:val="00976E8E"/>
    <w:rsid w:val="00BD70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6A7D"/>
  <w15:chartTrackingRefBased/>
  <w15:docId w15:val="{0976E563-757E-4A54-867E-8DD3E69C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466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6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2026-04-22T20:39:00Z</dcterms:created>
  <dcterms:modified xsi:type="dcterms:W3CDTF">2026-04-22T20:39:00Z</dcterms:modified>
</cp:coreProperties>
</file>