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6F14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BLOWGATE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273215C7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77A4005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F6D9A8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08D3B5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31AE79C8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0D82BBE3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6B6E98DA" w14:textId="77777777" w:rsidR="001A3066" w:rsidRDefault="001A3066" w:rsidP="001A30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0CEAD58A" w14:textId="77777777" w:rsidR="001A3066" w:rsidRDefault="001A3066" w:rsidP="001A306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280EC9CE" w14:textId="77777777" w:rsidR="001A3066" w:rsidRDefault="001A3066" w:rsidP="001A306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609FED" w14:textId="77777777" w:rsidR="001A3066" w:rsidRDefault="001A3066" w:rsidP="001A306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E43ADD" w14:textId="77777777" w:rsidR="001A3066" w:rsidRDefault="001A3066" w:rsidP="001A306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53E80BE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E03DC" w14:textId="77777777" w:rsidR="000E47AC" w:rsidRDefault="000E47AC" w:rsidP="00086E2C">
      <w:pPr>
        <w:spacing w:after="0" w:line="240" w:lineRule="auto"/>
      </w:pPr>
      <w:r>
        <w:separator/>
      </w:r>
    </w:p>
  </w:endnote>
  <w:endnote w:type="continuationSeparator" w:id="0">
    <w:p w14:paraId="39A3B727" w14:textId="77777777" w:rsidR="000E47AC" w:rsidRDefault="000E47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25C5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786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C2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ED1F8" w14:textId="77777777" w:rsidR="000E47AC" w:rsidRDefault="000E47AC" w:rsidP="00086E2C">
      <w:pPr>
        <w:spacing w:after="0" w:line="240" w:lineRule="auto"/>
      </w:pPr>
      <w:r>
        <w:separator/>
      </w:r>
    </w:p>
  </w:footnote>
  <w:footnote w:type="continuationSeparator" w:id="0">
    <w:p w14:paraId="78A6D6B0" w14:textId="77777777" w:rsidR="000E47AC" w:rsidRDefault="000E47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28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5B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970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66"/>
    <w:rsid w:val="00086E2C"/>
    <w:rsid w:val="000A2E7A"/>
    <w:rsid w:val="000E47AC"/>
    <w:rsid w:val="001A3066"/>
    <w:rsid w:val="002244B7"/>
    <w:rsid w:val="00314D94"/>
    <w:rsid w:val="00502E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6918"/>
  <w15:chartTrackingRefBased/>
  <w15:docId w15:val="{3A58C753-9A07-40FB-95E0-33EB1B20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306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A306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315</Characters>
  <Application>Microsoft Office Word</Application>
  <DocSecurity>0</DocSecurity>
  <Lines>9</Lines>
  <Paragraphs>5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2026-03-06T22:13:00Z</dcterms:created>
  <dcterms:modified xsi:type="dcterms:W3CDTF">2026-03-06T22:13:00Z</dcterms:modified>
</cp:coreProperties>
</file>