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DB69" w14:textId="77777777" w:rsidR="00535877" w:rsidRDefault="00535877" w:rsidP="00535877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BLOUNT</w:t>
      </w:r>
      <w:r>
        <w:rPr>
          <w:rFonts w:cs="Times New Roman"/>
          <w:lang w:val="en-US"/>
        </w:rPr>
        <w:t xml:space="preserve">       (fl.1494)</w:t>
      </w:r>
    </w:p>
    <w:p w14:paraId="7120073C" w14:textId="77777777" w:rsidR="00535877" w:rsidRDefault="00535877" w:rsidP="0053587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Kinlet</w:t>
      </w:r>
      <w:proofErr w:type="spellEnd"/>
      <w:r>
        <w:rPr>
          <w:rFonts w:cs="Times New Roman"/>
          <w:lang w:val="en-US"/>
        </w:rPr>
        <w:t>, Shropshire. Esquire.</w:t>
      </w:r>
    </w:p>
    <w:p w14:paraId="74C27C8F" w14:textId="77777777" w:rsidR="00535877" w:rsidRDefault="00535877" w:rsidP="00535877">
      <w:pPr>
        <w:pStyle w:val="NoSpacing"/>
        <w:rPr>
          <w:rFonts w:cs="Times New Roman"/>
          <w:lang w:val="en-US"/>
        </w:rPr>
      </w:pPr>
    </w:p>
    <w:p w14:paraId="64316C37" w14:textId="77777777" w:rsidR="00535877" w:rsidRDefault="00535877" w:rsidP="00535877">
      <w:pPr>
        <w:pStyle w:val="NoSpacing"/>
        <w:rPr>
          <w:rFonts w:cs="Times New Roman"/>
          <w:lang w:val="en-US"/>
        </w:rPr>
      </w:pPr>
    </w:p>
    <w:p w14:paraId="571153F8" w14:textId="77777777" w:rsidR="00535877" w:rsidRDefault="00535877" w:rsidP="0053587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1494</w:t>
      </w:r>
      <w:r>
        <w:rPr>
          <w:rFonts w:cs="Times New Roman"/>
          <w:lang w:val="en-US"/>
        </w:rPr>
        <w:tab/>
        <w:t>The King indicted him and 2 others for trespass, insurrection and</w:t>
      </w:r>
    </w:p>
    <w:p w14:paraId="4ECF30B4" w14:textId="77777777" w:rsidR="00535877" w:rsidRDefault="00535877" w:rsidP="0053587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riot.    ( </w:t>
      </w:r>
      <w:hyperlink r:id="rId6" w:history="1">
        <w:r w:rsidRPr="00377B53">
          <w:rPr>
            <w:rStyle w:val="Hyperlink"/>
            <w:rFonts w:cs="Times New Roman"/>
            <w:lang w:val="en-US"/>
          </w:rPr>
          <w:t>https://waalt.uh.edu/index.php/KB27/930</w:t>
        </w:r>
      </w:hyperlink>
      <w:r>
        <w:rPr>
          <w:rFonts w:cs="Times New Roman"/>
          <w:lang w:val="en-US"/>
        </w:rPr>
        <w:t xml:space="preserve"> )</w:t>
      </w:r>
    </w:p>
    <w:p w14:paraId="7D8C3A89" w14:textId="77777777" w:rsidR="00535877" w:rsidRDefault="00535877" w:rsidP="00535877">
      <w:pPr>
        <w:pStyle w:val="NoSpacing"/>
        <w:rPr>
          <w:rFonts w:cs="Times New Roman"/>
          <w:lang w:val="en-US"/>
        </w:rPr>
      </w:pPr>
    </w:p>
    <w:p w14:paraId="07AE8F1C" w14:textId="77777777" w:rsidR="00535877" w:rsidRDefault="00535877" w:rsidP="00535877">
      <w:pPr>
        <w:pStyle w:val="NoSpacing"/>
        <w:rPr>
          <w:rFonts w:cs="Times New Roman"/>
          <w:lang w:val="en-US"/>
        </w:rPr>
      </w:pPr>
    </w:p>
    <w:p w14:paraId="4EB4EA08" w14:textId="77777777" w:rsidR="00535877" w:rsidRDefault="00535877" w:rsidP="00535877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4 May 2026</w:t>
      </w:r>
    </w:p>
    <w:p w14:paraId="57FE676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DEC93" w14:textId="77777777" w:rsidR="0073366F" w:rsidRDefault="0073366F" w:rsidP="00086E2C">
      <w:pPr>
        <w:spacing w:after="0" w:line="240" w:lineRule="auto"/>
      </w:pPr>
      <w:r>
        <w:separator/>
      </w:r>
    </w:p>
  </w:endnote>
  <w:endnote w:type="continuationSeparator" w:id="0">
    <w:p w14:paraId="6683FBC1" w14:textId="77777777" w:rsidR="0073366F" w:rsidRDefault="0073366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92F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5E4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1B67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E1EB" w14:textId="77777777" w:rsidR="0073366F" w:rsidRDefault="0073366F" w:rsidP="00086E2C">
      <w:pPr>
        <w:spacing w:after="0" w:line="240" w:lineRule="auto"/>
      </w:pPr>
      <w:r>
        <w:separator/>
      </w:r>
    </w:p>
  </w:footnote>
  <w:footnote w:type="continuationSeparator" w:id="0">
    <w:p w14:paraId="4C8F3CE9" w14:textId="77777777" w:rsidR="0073366F" w:rsidRDefault="0073366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2D00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82D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D42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77"/>
    <w:rsid w:val="00086E2C"/>
    <w:rsid w:val="000A2E7A"/>
    <w:rsid w:val="002244B7"/>
    <w:rsid w:val="00314D94"/>
    <w:rsid w:val="00417A51"/>
    <w:rsid w:val="00535877"/>
    <w:rsid w:val="005435B9"/>
    <w:rsid w:val="00617568"/>
    <w:rsid w:val="006E68FA"/>
    <w:rsid w:val="0073366F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84677"/>
  <w15:chartTrackingRefBased/>
  <w15:docId w15:val="{89E09AFC-1C2F-4189-855D-9CC4CBD4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3587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2026-05-05T19:32:00Z</dcterms:created>
  <dcterms:modified xsi:type="dcterms:W3CDTF">2026-05-05T19:32:00Z</dcterms:modified>
</cp:coreProperties>
</file>