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A5B37" w14:textId="77777777" w:rsidR="0028118B" w:rsidRDefault="0028118B" w:rsidP="0028118B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Thomas BLOME</w:t>
      </w:r>
      <w:r>
        <w:rPr>
          <w:rFonts w:eastAsia="Times New Roman"/>
        </w:rPr>
        <w:t xml:space="preserve">       (fl.1479)</w:t>
      </w:r>
    </w:p>
    <w:p w14:paraId="417A0A92" w14:textId="77777777" w:rsidR="0028118B" w:rsidRDefault="0028118B" w:rsidP="0028118B">
      <w:pPr>
        <w:pStyle w:val="NoSpacing"/>
        <w:rPr>
          <w:rFonts w:eastAsia="Times New Roman"/>
        </w:rPr>
      </w:pPr>
      <w:r>
        <w:rPr>
          <w:rFonts w:eastAsia="Times New Roman"/>
        </w:rPr>
        <w:t>of Wakefield. Goldsmith alias parish clerk.</w:t>
      </w:r>
    </w:p>
    <w:p w14:paraId="01F468B9" w14:textId="77777777" w:rsidR="0028118B" w:rsidRDefault="0028118B" w:rsidP="0028118B">
      <w:pPr>
        <w:pStyle w:val="NoSpacing"/>
        <w:rPr>
          <w:rFonts w:eastAsia="Times New Roman"/>
        </w:rPr>
      </w:pPr>
    </w:p>
    <w:p w14:paraId="186220FB" w14:textId="77777777" w:rsidR="0028118B" w:rsidRDefault="0028118B" w:rsidP="0028118B">
      <w:pPr>
        <w:pStyle w:val="NoSpacing"/>
        <w:rPr>
          <w:rFonts w:eastAsia="Times New Roman"/>
        </w:rPr>
      </w:pPr>
    </w:p>
    <w:p w14:paraId="0797F144" w14:textId="77777777" w:rsidR="0028118B" w:rsidRDefault="0028118B" w:rsidP="0028118B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6 May1479</w:t>
      </w:r>
      <w:r>
        <w:rPr>
          <w:rFonts w:eastAsia="Times New Roman"/>
        </w:rPr>
        <w:tab/>
        <w:t>Pardoned of all offences committed by him before 20 April last.</w:t>
      </w:r>
    </w:p>
    <w:p w14:paraId="6B0F6B08" w14:textId="77777777" w:rsidR="0028118B" w:rsidRDefault="0028118B" w:rsidP="0028118B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(C.P.R. 1465-85 p.157)</w:t>
      </w:r>
    </w:p>
    <w:p w14:paraId="498A0DFD" w14:textId="77777777" w:rsidR="0028118B" w:rsidRDefault="0028118B" w:rsidP="0028118B">
      <w:pPr>
        <w:pStyle w:val="NoSpacing"/>
        <w:rPr>
          <w:rFonts w:eastAsia="Times New Roman"/>
        </w:rPr>
      </w:pPr>
    </w:p>
    <w:p w14:paraId="504774F5" w14:textId="77777777" w:rsidR="0028118B" w:rsidRDefault="0028118B" w:rsidP="0028118B">
      <w:pPr>
        <w:pStyle w:val="NoSpacing"/>
        <w:rPr>
          <w:rFonts w:eastAsia="Times New Roman"/>
        </w:rPr>
      </w:pPr>
    </w:p>
    <w:p w14:paraId="605EB0DF" w14:textId="77777777" w:rsidR="0028118B" w:rsidRDefault="0028118B" w:rsidP="0028118B">
      <w:pPr>
        <w:pStyle w:val="NoSpacing"/>
        <w:rPr>
          <w:rFonts w:eastAsia="Times New Roman"/>
        </w:rPr>
      </w:pPr>
      <w:r>
        <w:rPr>
          <w:rFonts w:eastAsia="Times New Roman"/>
        </w:rPr>
        <w:t>7 February 2026</w:t>
      </w:r>
    </w:p>
    <w:p w14:paraId="2E75065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83291" w14:textId="77777777" w:rsidR="00722535" w:rsidRDefault="00722535" w:rsidP="00086E2C">
      <w:pPr>
        <w:spacing w:after="0" w:line="240" w:lineRule="auto"/>
      </w:pPr>
      <w:r>
        <w:separator/>
      </w:r>
    </w:p>
  </w:endnote>
  <w:endnote w:type="continuationSeparator" w:id="0">
    <w:p w14:paraId="6304E53E" w14:textId="77777777" w:rsidR="00722535" w:rsidRDefault="0072253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E9E5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F12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9745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378B0" w14:textId="77777777" w:rsidR="00722535" w:rsidRDefault="00722535" w:rsidP="00086E2C">
      <w:pPr>
        <w:spacing w:after="0" w:line="240" w:lineRule="auto"/>
      </w:pPr>
      <w:r>
        <w:separator/>
      </w:r>
    </w:p>
  </w:footnote>
  <w:footnote w:type="continuationSeparator" w:id="0">
    <w:p w14:paraId="2E57CD16" w14:textId="77777777" w:rsidR="00722535" w:rsidRDefault="0072253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2C5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31D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01F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8B"/>
    <w:rsid w:val="00086E2C"/>
    <w:rsid w:val="000A2E7A"/>
    <w:rsid w:val="002244B7"/>
    <w:rsid w:val="0028118B"/>
    <w:rsid w:val="00314D94"/>
    <w:rsid w:val="00617568"/>
    <w:rsid w:val="006E68FA"/>
    <w:rsid w:val="00722535"/>
    <w:rsid w:val="00987D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3CF23"/>
  <w15:chartTrackingRefBased/>
  <w15:docId w15:val="{130585AB-D2B2-4EE2-B140-0FE05BB6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8118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152</Characters>
  <Application>Microsoft Office Word</Application>
  <DocSecurity>0</DocSecurity>
  <Lines>9</Lines>
  <Paragraphs>5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2026-02-14T20:37:00Z</dcterms:created>
  <dcterms:modified xsi:type="dcterms:W3CDTF">2026-02-14T20:38:00Z</dcterms:modified>
</cp:coreProperties>
</file>