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57FF2" w14:textId="77777777" w:rsidR="00C87E80" w:rsidRDefault="00C87E80" w:rsidP="00C87E80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BLOME</w:t>
      </w:r>
      <w:r>
        <w:rPr>
          <w:rFonts w:cs="Times New Roman"/>
        </w:rPr>
        <w:t xml:space="preserve">        (fl.1412)</w:t>
      </w:r>
    </w:p>
    <w:p w14:paraId="3E8A154C" w14:textId="77777777" w:rsidR="00C87E80" w:rsidRDefault="00C87E80" w:rsidP="00C87E80">
      <w:pPr>
        <w:pStyle w:val="NoSpacing"/>
        <w:rPr>
          <w:rFonts w:cs="Times New Roman"/>
        </w:rPr>
      </w:pPr>
      <w:r>
        <w:rPr>
          <w:rFonts w:cs="Times New Roman"/>
        </w:rPr>
        <w:t>of Melton.</w:t>
      </w:r>
    </w:p>
    <w:p w14:paraId="525FC8CB" w14:textId="77777777" w:rsidR="00C87E80" w:rsidRDefault="00C87E80" w:rsidP="00C87E80">
      <w:pPr>
        <w:pStyle w:val="NoSpacing"/>
        <w:rPr>
          <w:rFonts w:cs="Times New Roman"/>
        </w:rPr>
      </w:pPr>
    </w:p>
    <w:p w14:paraId="3FA6F8D3" w14:textId="77777777" w:rsidR="00C87E80" w:rsidRDefault="00C87E80" w:rsidP="00C87E80">
      <w:pPr>
        <w:pStyle w:val="NoSpacing"/>
        <w:rPr>
          <w:rFonts w:cs="Times New Roman"/>
        </w:rPr>
      </w:pPr>
    </w:p>
    <w:p w14:paraId="03A491C5" w14:textId="77777777" w:rsidR="00C87E80" w:rsidRDefault="00C87E80" w:rsidP="00C87E80">
      <w:pPr>
        <w:pStyle w:val="NoSpacing"/>
        <w:rPr>
          <w:rFonts w:cs="Times New Roman"/>
        </w:rPr>
      </w:pPr>
      <w:r>
        <w:rPr>
          <w:rFonts w:cs="Times New Roman"/>
        </w:rPr>
        <w:tab/>
        <w:t>1412</w:t>
      </w:r>
      <w:r>
        <w:rPr>
          <w:rFonts w:cs="Times New Roman"/>
        </w:rPr>
        <w:tab/>
        <w:t xml:space="preserve">Elizabeth, Prioress of </w:t>
      </w:r>
      <w:proofErr w:type="spellStart"/>
      <w:r>
        <w:rPr>
          <w:rFonts w:cs="Times New Roman"/>
        </w:rPr>
        <w:t>Hampole</w:t>
      </w:r>
      <w:proofErr w:type="spellEnd"/>
      <w:r>
        <w:rPr>
          <w:rFonts w:cs="Times New Roman"/>
        </w:rPr>
        <w:t>, brought a plaint of debt against him and</w:t>
      </w:r>
    </w:p>
    <w:p w14:paraId="5B78E13F" w14:textId="77777777" w:rsidR="00C87E80" w:rsidRDefault="00C87E80" w:rsidP="00C87E80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5 others.</w:t>
      </w:r>
    </w:p>
    <w:p w14:paraId="47660DF2" w14:textId="77777777" w:rsidR="00C87E80" w:rsidRDefault="00C87E80" w:rsidP="00C87E80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75751F">
          <w:rPr>
            <w:rStyle w:val="Hyperlink"/>
            <w:rFonts w:cs="Times New Roman"/>
          </w:rPr>
          <w:t>https://waalt.uh.edu/index.php/CP40/605:_A-J</w:t>
        </w:r>
      </w:hyperlink>
      <w:r>
        <w:rPr>
          <w:rFonts w:cs="Times New Roman"/>
        </w:rPr>
        <w:t xml:space="preserve"> )</w:t>
      </w:r>
    </w:p>
    <w:p w14:paraId="3131D182" w14:textId="77777777" w:rsidR="00C87E80" w:rsidRDefault="00C87E80" w:rsidP="00C87E80">
      <w:pPr>
        <w:pStyle w:val="NoSpacing"/>
        <w:rPr>
          <w:rFonts w:cs="Times New Roman"/>
        </w:rPr>
      </w:pPr>
    </w:p>
    <w:p w14:paraId="5F3F44D6" w14:textId="77777777" w:rsidR="00C87E80" w:rsidRDefault="00C87E80" w:rsidP="00C87E80">
      <w:pPr>
        <w:pStyle w:val="NoSpacing"/>
        <w:rPr>
          <w:rFonts w:cs="Times New Roman"/>
        </w:rPr>
      </w:pPr>
    </w:p>
    <w:p w14:paraId="1940B311" w14:textId="77777777" w:rsidR="00C87E80" w:rsidRDefault="00C87E80" w:rsidP="00C87E80">
      <w:pPr>
        <w:pStyle w:val="NoSpacing"/>
        <w:rPr>
          <w:rFonts w:cs="Times New Roman"/>
        </w:rPr>
      </w:pPr>
      <w:r>
        <w:rPr>
          <w:rFonts w:cs="Times New Roman"/>
        </w:rPr>
        <w:t>13 June 2026</w:t>
      </w:r>
    </w:p>
    <w:p w14:paraId="2DF3D97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7F35D" w14:textId="77777777" w:rsidR="00E16B9B" w:rsidRDefault="00E16B9B" w:rsidP="00086E2C">
      <w:pPr>
        <w:spacing w:after="0" w:line="240" w:lineRule="auto"/>
      </w:pPr>
      <w:r>
        <w:separator/>
      </w:r>
    </w:p>
  </w:endnote>
  <w:endnote w:type="continuationSeparator" w:id="0">
    <w:p w14:paraId="0466AE5E" w14:textId="77777777" w:rsidR="00E16B9B" w:rsidRDefault="00E16B9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4640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D010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9EAB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807EF" w14:textId="77777777" w:rsidR="00E16B9B" w:rsidRDefault="00E16B9B" w:rsidP="00086E2C">
      <w:pPr>
        <w:spacing w:after="0" w:line="240" w:lineRule="auto"/>
      </w:pPr>
      <w:r>
        <w:separator/>
      </w:r>
    </w:p>
  </w:footnote>
  <w:footnote w:type="continuationSeparator" w:id="0">
    <w:p w14:paraId="0B224416" w14:textId="77777777" w:rsidR="00E16B9B" w:rsidRDefault="00E16B9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13AE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F35F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68D6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80"/>
    <w:rsid w:val="00086E2C"/>
    <w:rsid w:val="000A2E7A"/>
    <w:rsid w:val="002244B7"/>
    <w:rsid w:val="00314D94"/>
    <w:rsid w:val="005435B9"/>
    <w:rsid w:val="00617568"/>
    <w:rsid w:val="006E68FA"/>
    <w:rsid w:val="008E56AD"/>
    <w:rsid w:val="00AF65CA"/>
    <w:rsid w:val="00BA48FB"/>
    <w:rsid w:val="00C87E80"/>
    <w:rsid w:val="00E16B9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12D4B"/>
  <w15:chartTrackingRefBased/>
  <w15:docId w15:val="{8BCFF7BA-61DE-44DD-98F0-9CEC35E1B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C87E8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5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2026-06-14T18:30:00Z</dcterms:created>
  <dcterms:modified xsi:type="dcterms:W3CDTF">2026-06-14T18:30:00Z</dcterms:modified>
</cp:coreProperties>
</file>