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477A4" w14:textId="77777777" w:rsidR="00661519" w:rsidRDefault="00661519" w:rsidP="0066151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BLOKER</w:t>
      </w:r>
      <w:r>
        <w:rPr>
          <w:rFonts w:ascii="Times New Roman" w:hAnsi="Times New Roman" w:cs="Times New Roman"/>
        </w:rPr>
        <w:t xml:space="preserve">       (fl.1476)</w:t>
      </w:r>
    </w:p>
    <w:p w14:paraId="3C1E85F3" w14:textId="77777777" w:rsidR="00661519" w:rsidRDefault="00661519" w:rsidP="0066151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Fletcher.</w:t>
      </w:r>
    </w:p>
    <w:p w14:paraId="7A059E08" w14:textId="77777777" w:rsidR="00661519" w:rsidRDefault="00661519" w:rsidP="00661519">
      <w:pPr>
        <w:pStyle w:val="NoSpacing"/>
        <w:rPr>
          <w:rFonts w:ascii="Times New Roman" w:hAnsi="Times New Roman" w:cs="Times New Roman"/>
        </w:rPr>
      </w:pPr>
    </w:p>
    <w:p w14:paraId="448C822E" w14:textId="77777777" w:rsidR="00661519" w:rsidRDefault="00661519" w:rsidP="00661519">
      <w:pPr>
        <w:pStyle w:val="NoSpacing"/>
        <w:rPr>
          <w:rFonts w:ascii="Times New Roman" w:hAnsi="Times New Roman" w:cs="Times New Roman"/>
        </w:rPr>
      </w:pPr>
    </w:p>
    <w:p w14:paraId="5D6B007E" w14:textId="77777777" w:rsidR="00661519" w:rsidRDefault="00661519" w:rsidP="0066151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1476</w:t>
      </w:r>
      <w:r>
        <w:rPr>
          <w:rFonts w:ascii="Times New Roman" w:hAnsi="Times New Roman" w:cs="Times New Roman"/>
        </w:rPr>
        <w:tab/>
        <w:t>Edward Cryche brought a plaint of maintenance against him and 7 others.</w:t>
      </w:r>
    </w:p>
    <w:p w14:paraId="6CFEBD2F" w14:textId="77777777" w:rsidR="00661519" w:rsidRDefault="00661519" w:rsidP="0066151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7654D">
          <w:rPr>
            <w:rStyle w:val="Hyperlink"/>
            <w:rFonts w:ascii="Times New Roman" w:hAnsi="Times New Roman" w:cs="Times New Roman"/>
          </w:rPr>
          <w:t>https://waalt.uh.edu/index.php/KB27/858</w:t>
        </w:r>
      </w:hyperlink>
      <w:r>
        <w:rPr>
          <w:rFonts w:ascii="Times New Roman" w:hAnsi="Times New Roman" w:cs="Times New Roman"/>
        </w:rPr>
        <w:t xml:space="preserve"> )</w:t>
      </w:r>
    </w:p>
    <w:p w14:paraId="03ACA4FF" w14:textId="77777777" w:rsidR="00661519" w:rsidRDefault="00661519" w:rsidP="00661519">
      <w:pPr>
        <w:pStyle w:val="NoSpacing"/>
        <w:rPr>
          <w:rFonts w:ascii="Times New Roman" w:hAnsi="Times New Roman" w:cs="Times New Roman"/>
        </w:rPr>
      </w:pPr>
    </w:p>
    <w:p w14:paraId="114273ED" w14:textId="77777777" w:rsidR="00661519" w:rsidRDefault="00661519" w:rsidP="00661519">
      <w:pPr>
        <w:pStyle w:val="NoSpacing"/>
        <w:rPr>
          <w:rFonts w:ascii="Times New Roman" w:hAnsi="Times New Roman" w:cs="Times New Roman"/>
        </w:rPr>
      </w:pPr>
    </w:p>
    <w:p w14:paraId="3D6601CC" w14:textId="77777777" w:rsidR="00661519" w:rsidRDefault="00661519" w:rsidP="0066151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February 2026</w:t>
      </w:r>
    </w:p>
    <w:p w14:paraId="572C72C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5255C" w14:textId="77777777" w:rsidR="00CA7477" w:rsidRDefault="00CA7477" w:rsidP="00086E2C">
      <w:pPr>
        <w:spacing w:after="0" w:line="240" w:lineRule="auto"/>
      </w:pPr>
      <w:r>
        <w:separator/>
      </w:r>
    </w:p>
  </w:endnote>
  <w:endnote w:type="continuationSeparator" w:id="0">
    <w:p w14:paraId="28E9EF76" w14:textId="77777777" w:rsidR="00CA7477" w:rsidRDefault="00CA747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FFF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B9F5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A7BC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BB1CF" w14:textId="77777777" w:rsidR="00CA7477" w:rsidRDefault="00CA7477" w:rsidP="00086E2C">
      <w:pPr>
        <w:spacing w:after="0" w:line="240" w:lineRule="auto"/>
      </w:pPr>
      <w:r>
        <w:separator/>
      </w:r>
    </w:p>
  </w:footnote>
  <w:footnote w:type="continuationSeparator" w:id="0">
    <w:p w14:paraId="2800CEDC" w14:textId="77777777" w:rsidR="00CA7477" w:rsidRDefault="00CA747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8EF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D4BA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20B4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519"/>
    <w:rsid w:val="00086E2C"/>
    <w:rsid w:val="000A2E7A"/>
    <w:rsid w:val="002244B7"/>
    <w:rsid w:val="00314D94"/>
    <w:rsid w:val="00617568"/>
    <w:rsid w:val="00661519"/>
    <w:rsid w:val="006E68FA"/>
    <w:rsid w:val="00CA7477"/>
    <w:rsid w:val="00ED3A55"/>
    <w:rsid w:val="00F479D0"/>
    <w:rsid w:val="00FB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CEFE9"/>
  <w15:chartTrackingRefBased/>
  <w15:docId w15:val="{43D53A1E-18F4-4FBF-9A9C-1558092D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6151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151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218</Characters>
  <Application>Microsoft Office Word</Application>
  <DocSecurity>0</DocSecurity>
  <Lines>12</Lines>
  <Paragraphs>7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2026-02-28T18:01:00Z</dcterms:created>
  <dcterms:modified xsi:type="dcterms:W3CDTF">2026-02-28T18:02:00Z</dcterms:modified>
</cp:coreProperties>
</file>