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3247" w14:textId="77777777" w:rsidR="00367D2A" w:rsidRDefault="00367D2A" w:rsidP="00367D2A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BLENNERHASSET</w:t>
      </w:r>
      <w:r>
        <w:rPr>
          <w:szCs w:val="24"/>
        </w:rPr>
        <w:t xml:space="preserve">        (fl.1433)</w:t>
      </w:r>
    </w:p>
    <w:p w14:paraId="41F69640" w14:textId="77777777" w:rsidR="00367D2A" w:rsidRDefault="00367D2A" w:rsidP="00367D2A">
      <w:pPr>
        <w:pStyle w:val="NoSpacing"/>
        <w:jc w:val="both"/>
        <w:rPr>
          <w:szCs w:val="24"/>
        </w:rPr>
      </w:pPr>
    </w:p>
    <w:p w14:paraId="2BEEE187" w14:textId="77777777" w:rsidR="00367D2A" w:rsidRDefault="00367D2A" w:rsidP="00367D2A">
      <w:pPr>
        <w:pStyle w:val="NoSpacing"/>
        <w:jc w:val="both"/>
        <w:rPr>
          <w:szCs w:val="24"/>
        </w:rPr>
      </w:pPr>
    </w:p>
    <w:p w14:paraId="064ECE70" w14:textId="77777777" w:rsidR="00367D2A" w:rsidRDefault="00367D2A" w:rsidP="00367D2A">
      <w:pPr>
        <w:pStyle w:val="NoSpacing"/>
        <w:jc w:val="both"/>
        <w:rPr>
          <w:szCs w:val="24"/>
        </w:rPr>
      </w:pPr>
      <w:r>
        <w:rPr>
          <w:szCs w:val="24"/>
        </w:rPr>
        <w:tab/>
        <w:t>1433</w:t>
      </w:r>
      <w:r>
        <w:rPr>
          <w:szCs w:val="24"/>
        </w:rPr>
        <w:tab/>
        <w:t>He made a plaint of debt against Alice Fyndelaykan(q.v.) and 9 others.</w:t>
      </w:r>
    </w:p>
    <w:p w14:paraId="185262BA" w14:textId="77777777" w:rsidR="00367D2A" w:rsidRDefault="00367D2A" w:rsidP="00367D2A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( </w:t>
      </w:r>
      <w:hyperlink r:id="rId6" w:history="1">
        <w:r w:rsidRPr="001C4581">
          <w:rPr>
            <w:rStyle w:val="Hyperlink"/>
            <w:szCs w:val="24"/>
          </w:rPr>
          <w:t>https://waalt.uh.edu/index.php/CP40/689:_A-J</w:t>
        </w:r>
      </w:hyperlink>
      <w:r>
        <w:rPr>
          <w:szCs w:val="24"/>
        </w:rPr>
        <w:t xml:space="preserve"> )</w:t>
      </w:r>
    </w:p>
    <w:p w14:paraId="2BA22A5A" w14:textId="77777777" w:rsidR="00367D2A" w:rsidRDefault="00367D2A" w:rsidP="00367D2A">
      <w:pPr>
        <w:pStyle w:val="NoSpacing"/>
        <w:jc w:val="both"/>
        <w:rPr>
          <w:szCs w:val="24"/>
        </w:rPr>
      </w:pPr>
    </w:p>
    <w:p w14:paraId="073F7BB1" w14:textId="77777777" w:rsidR="00367D2A" w:rsidRDefault="00367D2A" w:rsidP="00367D2A">
      <w:pPr>
        <w:pStyle w:val="NoSpacing"/>
        <w:jc w:val="both"/>
        <w:rPr>
          <w:szCs w:val="24"/>
        </w:rPr>
      </w:pPr>
    </w:p>
    <w:p w14:paraId="2978E33C" w14:textId="77777777" w:rsidR="00367D2A" w:rsidRDefault="00367D2A" w:rsidP="00367D2A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642F47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D86C" w14:textId="77777777" w:rsidR="00007E02" w:rsidRDefault="00007E02" w:rsidP="00086E2C">
      <w:pPr>
        <w:spacing w:after="0" w:line="240" w:lineRule="auto"/>
      </w:pPr>
      <w:r>
        <w:separator/>
      </w:r>
    </w:p>
  </w:endnote>
  <w:endnote w:type="continuationSeparator" w:id="0">
    <w:p w14:paraId="0047EF27" w14:textId="77777777" w:rsidR="00007E02" w:rsidRDefault="00007E0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5D3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125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188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CFA2D" w14:textId="77777777" w:rsidR="00007E02" w:rsidRDefault="00007E02" w:rsidP="00086E2C">
      <w:pPr>
        <w:spacing w:after="0" w:line="240" w:lineRule="auto"/>
      </w:pPr>
      <w:r>
        <w:separator/>
      </w:r>
    </w:p>
  </w:footnote>
  <w:footnote w:type="continuationSeparator" w:id="0">
    <w:p w14:paraId="70EAD608" w14:textId="77777777" w:rsidR="00007E02" w:rsidRDefault="00007E0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2A9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137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2E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2A"/>
    <w:rsid w:val="00007E02"/>
    <w:rsid w:val="00086E2C"/>
    <w:rsid w:val="000A2E7A"/>
    <w:rsid w:val="000C7D27"/>
    <w:rsid w:val="002244B7"/>
    <w:rsid w:val="00314D94"/>
    <w:rsid w:val="00367D2A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7061D"/>
  <w15:chartTrackingRefBased/>
  <w15:docId w15:val="{D1ECE6F6-4F56-4C82-B0D9-CE2EC367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7D2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7D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211</Characters>
  <Application>Microsoft Office Word</Application>
  <DocSecurity>0</DocSecurity>
  <Lines>9</Lines>
  <Paragraphs>5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2026-01-03T21:42:00Z</dcterms:created>
  <dcterms:modified xsi:type="dcterms:W3CDTF">2026-01-03T21:42:00Z</dcterms:modified>
</cp:coreProperties>
</file>