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2ED1B" w14:textId="77777777" w:rsidR="007D1FCD" w:rsidRDefault="007D1FCD" w:rsidP="007D1FCD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Thomas BLEDLOWE</w:t>
      </w:r>
      <w:r>
        <w:rPr>
          <w:rFonts w:cs="Times New Roman"/>
        </w:rPr>
        <w:t xml:space="preserve">      (fl.1460)</w:t>
      </w:r>
    </w:p>
    <w:p w14:paraId="5CBEE971" w14:textId="77777777" w:rsidR="007D1FCD" w:rsidRDefault="007D1FCD" w:rsidP="007D1FCD">
      <w:pPr>
        <w:pStyle w:val="NoSpacing"/>
        <w:rPr>
          <w:rFonts w:cs="Times New Roman"/>
        </w:rPr>
      </w:pPr>
    </w:p>
    <w:p w14:paraId="230E7C94" w14:textId="77777777" w:rsidR="007D1FCD" w:rsidRDefault="007D1FCD" w:rsidP="007D1FCD">
      <w:pPr>
        <w:pStyle w:val="NoSpacing"/>
        <w:rPr>
          <w:rFonts w:cs="Times New Roman"/>
        </w:rPr>
      </w:pPr>
    </w:p>
    <w:p w14:paraId="7DCDFC26" w14:textId="77777777" w:rsidR="007D1FCD" w:rsidRDefault="007D1FCD" w:rsidP="007D1FCD">
      <w:pPr>
        <w:pStyle w:val="NoSpacing"/>
        <w:rPr>
          <w:rFonts w:cs="Times New Roman"/>
        </w:rPr>
      </w:pPr>
      <w:r>
        <w:rPr>
          <w:rFonts w:cs="Times New Roman"/>
        </w:rPr>
        <w:tab/>
        <w:t>1460</w:t>
      </w:r>
      <w:r>
        <w:rPr>
          <w:rFonts w:cs="Times New Roman"/>
        </w:rPr>
        <w:tab/>
        <w:t>John Fuller, draper(q.v.), brought a plaint of trespass and assault against him.</w:t>
      </w:r>
    </w:p>
    <w:p w14:paraId="624F3B75" w14:textId="77777777" w:rsidR="007D1FCD" w:rsidRDefault="007D1FCD" w:rsidP="007D1FCD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He was hiding in London.    </w:t>
      </w:r>
      <w:r w:rsidRPr="00DD757F">
        <w:rPr>
          <w:rFonts w:cs="Times New Roman"/>
        </w:rPr>
        <w:t xml:space="preserve">( </w:t>
      </w:r>
      <w:r w:rsidRPr="00EE3560">
        <w:rPr>
          <w:rFonts w:cs="Times New Roman"/>
          <w:u w:val="single"/>
        </w:rPr>
        <w:t>https://waalt.uh.edu/index.php/KB27/795</w:t>
      </w:r>
      <w:r w:rsidRPr="00DD757F">
        <w:rPr>
          <w:rFonts w:cs="Times New Roman"/>
        </w:rPr>
        <w:t xml:space="preserve"> )</w:t>
      </w:r>
    </w:p>
    <w:p w14:paraId="14A8E8E0" w14:textId="77777777" w:rsidR="007D1FCD" w:rsidRDefault="007D1FCD" w:rsidP="007D1FCD">
      <w:pPr>
        <w:pStyle w:val="NoSpacing"/>
        <w:rPr>
          <w:rFonts w:cs="Times New Roman"/>
        </w:rPr>
      </w:pPr>
    </w:p>
    <w:p w14:paraId="2EFA8609" w14:textId="77777777" w:rsidR="007D1FCD" w:rsidRDefault="007D1FCD" w:rsidP="007D1FCD">
      <w:pPr>
        <w:pStyle w:val="NoSpacing"/>
        <w:rPr>
          <w:rFonts w:cs="Times New Roman"/>
        </w:rPr>
      </w:pPr>
    </w:p>
    <w:p w14:paraId="5BF4C4A2" w14:textId="77777777" w:rsidR="007D1FCD" w:rsidRDefault="007D1FCD" w:rsidP="007D1FCD">
      <w:pPr>
        <w:pStyle w:val="NoSpacing"/>
        <w:rPr>
          <w:rFonts w:cs="Times New Roman"/>
        </w:rPr>
      </w:pPr>
      <w:r>
        <w:rPr>
          <w:rFonts w:cs="Times New Roman"/>
        </w:rPr>
        <w:t>6 June 2026</w:t>
      </w:r>
    </w:p>
    <w:p w14:paraId="37135193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BAE914" w14:textId="77777777" w:rsidR="000B1943" w:rsidRDefault="000B1943" w:rsidP="00086E2C">
      <w:pPr>
        <w:spacing w:after="0" w:line="240" w:lineRule="auto"/>
      </w:pPr>
      <w:r>
        <w:separator/>
      </w:r>
    </w:p>
  </w:endnote>
  <w:endnote w:type="continuationSeparator" w:id="0">
    <w:p w14:paraId="509B1151" w14:textId="77777777" w:rsidR="000B1943" w:rsidRDefault="000B1943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8A99E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21034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86926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D89E0D" w14:textId="77777777" w:rsidR="000B1943" w:rsidRDefault="000B1943" w:rsidP="00086E2C">
      <w:pPr>
        <w:spacing w:after="0" w:line="240" w:lineRule="auto"/>
      </w:pPr>
      <w:r>
        <w:separator/>
      </w:r>
    </w:p>
  </w:footnote>
  <w:footnote w:type="continuationSeparator" w:id="0">
    <w:p w14:paraId="7CAA19CF" w14:textId="77777777" w:rsidR="000B1943" w:rsidRDefault="000B1943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C240D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F1079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4F583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FCD"/>
    <w:rsid w:val="00086E2C"/>
    <w:rsid w:val="000A2E7A"/>
    <w:rsid w:val="000B1943"/>
    <w:rsid w:val="002244B7"/>
    <w:rsid w:val="00314D94"/>
    <w:rsid w:val="005129B1"/>
    <w:rsid w:val="005435B9"/>
    <w:rsid w:val="00617568"/>
    <w:rsid w:val="006E68FA"/>
    <w:rsid w:val="007D1FCD"/>
    <w:rsid w:val="008E56AD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B9FBF5"/>
  <w15:chartTrackingRefBased/>
  <w15:docId w15:val="{78752644-5D6E-4296-B270-601DA772B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2026-06-10T20:49:00Z</dcterms:created>
  <dcterms:modified xsi:type="dcterms:W3CDTF">2026-06-10T20:50:00Z</dcterms:modified>
</cp:coreProperties>
</file>