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FD6FB" w14:textId="77777777" w:rsidR="009D2DE0" w:rsidRDefault="009D2DE0" w:rsidP="009D2DE0">
      <w:pPr>
        <w:pStyle w:val="NoSpacing"/>
        <w:jc w:val="both"/>
      </w:pPr>
      <w:r>
        <w:rPr>
          <w:u w:val="single"/>
        </w:rPr>
        <w:t>Amice BLAKE</w:t>
      </w:r>
      <w:r>
        <w:t xml:space="preserve">       (fl.1461)</w:t>
      </w:r>
    </w:p>
    <w:p w14:paraId="2A572E5B" w14:textId="77777777" w:rsidR="009D2DE0" w:rsidRDefault="009D2DE0" w:rsidP="009D2DE0">
      <w:pPr>
        <w:pStyle w:val="NoSpacing"/>
        <w:jc w:val="both"/>
      </w:pPr>
    </w:p>
    <w:p w14:paraId="6D9A245C" w14:textId="77777777" w:rsidR="009D2DE0" w:rsidRDefault="009D2DE0" w:rsidP="009D2DE0">
      <w:pPr>
        <w:pStyle w:val="NoSpacing"/>
        <w:jc w:val="both"/>
      </w:pPr>
    </w:p>
    <w:p w14:paraId="4D71CC51" w14:textId="77777777" w:rsidR="009D2DE0" w:rsidRDefault="009D2DE0" w:rsidP="009D2DE0">
      <w:pPr>
        <w:pStyle w:val="NoSpacing"/>
        <w:jc w:val="both"/>
      </w:pPr>
      <w:r>
        <w:tab/>
        <w:t>1461</w:t>
      </w:r>
      <w:r>
        <w:tab/>
        <w:t>She made a plaint of trespass against John White of Calne, Wiltshire(q.v.).</w:t>
      </w:r>
    </w:p>
    <w:p w14:paraId="21B812AC" w14:textId="77777777" w:rsidR="009D2DE0" w:rsidRDefault="009D2DE0" w:rsidP="009D2DE0">
      <w:pPr>
        <w:pStyle w:val="NoSpacing"/>
        <w:jc w:val="both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t xml:space="preserve">    )</w:t>
      </w:r>
    </w:p>
    <w:p w14:paraId="2DB122C2" w14:textId="77777777" w:rsidR="009D2DE0" w:rsidRDefault="009D2DE0" w:rsidP="009D2DE0">
      <w:pPr>
        <w:pStyle w:val="NoSpacing"/>
        <w:jc w:val="both"/>
      </w:pPr>
    </w:p>
    <w:p w14:paraId="7F8F30E2" w14:textId="77777777" w:rsidR="009D2DE0" w:rsidRDefault="009D2DE0" w:rsidP="009D2DE0">
      <w:pPr>
        <w:pStyle w:val="NoSpacing"/>
        <w:jc w:val="both"/>
      </w:pPr>
    </w:p>
    <w:p w14:paraId="33534816" w14:textId="77777777" w:rsidR="009D2DE0" w:rsidRDefault="009D2DE0" w:rsidP="009D2DE0">
      <w:pPr>
        <w:pStyle w:val="NoSpacing"/>
        <w:jc w:val="both"/>
      </w:pPr>
      <w:r>
        <w:t>9 January 2026</w:t>
      </w:r>
    </w:p>
    <w:p w14:paraId="06175A0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B98A7" w14:textId="77777777" w:rsidR="00D50096" w:rsidRDefault="00D50096" w:rsidP="00086E2C">
      <w:pPr>
        <w:spacing w:after="0" w:line="240" w:lineRule="auto"/>
      </w:pPr>
      <w:r>
        <w:separator/>
      </w:r>
    </w:p>
  </w:endnote>
  <w:endnote w:type="continuationSeparator" w:id="0">
    <w:p w14:paraId="6826E5DC" w14:textId="77777777" w:rsidR="00D50096" w:rsidRDefault="00D5009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929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B0E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0FE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FB5BF" w14:textId="77777777" w:rsidR="00D50096" w:rsidRDefault="00D50096" w:rsidP="00086E2C">
      <w:pPr>
        <w:spacing w:after="0" w:line="240" w:lineRule="auto"/>
      </w:pPr>
      <w:r>
        <w:separator/>
      </w:r>
    </w:p>
  </w:footnote>
  <w:footnote w:type="continuationSeparator" w:id="0">
    <w:p w14:paraId="374642F6" w14:textId="77777777" w:rsidR="00D50096" w:rsidRDefault="00D5009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5E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543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F47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E0"/>
    <w:rsid w:val="00086E2C"/>
    <w:rsid w:val="000A2E7A"/>
    <w:rsid w:val="002244B7"/>
    <w:rsid w:val="00314D94"/>
    <w:rsid w:val="00617568"/>
    <w:rsid w:val="006E68FA"/>
    <w:rsid w:val="00764DD2"/>
    <w:rsid w:val="009D2DE0"/>
    <w:rsid w:val="00D5009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5AEF8"/>
  <w15:chartTrackingRefBased/>
  <w15:docId w15:val="{F1B6DEE6-3DF7-48E0-9D00-D1B96AD8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D2DE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D2DE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197</Characters>
  <Application>Microsoft Office Word</Application>
  <DocSecurity>0</DocSecurity>
  <Lines>10</Lines>
  <Paragraphs>6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2026-02-10T21:50:00Z</dcterms:created>
  <dcterms:modified xsi:type="dcterms:W3CDTF">2026-02-10T21:51:00Z</dcterms:modified>
</cp:coreProperties>
</file>