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724A0" w14:textId="77777777" w:rsidR="00444D64" w:rsidRDefault="00444D64" w:rsidP="00444D6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BLAYDESMITH</w:t>
      </w:r>
      <w:r>
        <w:rPr>
          <w:rFonts w:cs="Times New Roman"/>
          <w:szCs w:val="24"/>
          <w:lang w:val="en-GB"/>
        </w:rPr>
        <w:t xml:space="preserve">       (fl.1469)</w:t>
      </w:r>
    </w:p>
    <w:p w14:paraId="0A74D3F6" w14:textId="77777777" w:rsidR="00444D64" w:rsidRDefault="00444D64" w:rsidP="00444D6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Coventry. Bladesmith.</w:t>
      </w:r>
    </w:p>
    <w:p w14:paraId="3EF442EF" w14:textId="77777777" w:rsidR="00444D64" w:rsidRDefault="00444D64" w:rsidP="00444D64">
      <w:pPr>
        <w:pStyle w:val="NoSpacing"/>
        <w:rPr>
          <w:rFonts w:cs="Times New Roman"/>
          <w:szCs w:val="24"/>
          <w:lang w:val="en-GB"/>
        </w:rPr>
      </w:pPr>
    </w:p>
    <w:p w14:paraId="3BB89800" w14:textId="77777777" w:rsidR="00444D64" w:rsidRDefault="00444D64" w:rsidP="00444D64">
      <w:pPr>
        <w:pStyle w:val="NoSpacing"/>
        <w:rPr>
          <w:rFonts w:cs="Times New Roman"/>
          <w:szCs w:val="24"/>
          <w:lang w:val="en-GB"/>
        </w:rPr>
      </w:pPr>
    </w:p>
    <w:p w14:paraId="33AC1549" w14:textId="77777777" w:rsidR="00444D64" w:rsidRDefault="00444D64" w:rsidP="00444D64">
      <w:pPr>
        <w:pStyle w:val="NoSpacing"/>
        <w:ind w:left="1440" w:hanging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1469</w:t>
      </w:r>
      <w:r>
        <w:rPr>
          <w:rFonts w:cs="Times New Roman"/>
          <w:szCs w:val="24"/>
          <w:lang w:val="en-GB"/>
        </w:rPr>
        <w:tab/>
        <w:t>Thomas Huggeford(q.v.) and William Berkeswell(q.v.) brought a plaint of trespass against him and Thomas Grasley of Coventry(q.v.) (</w:t>
      </w:r>
      <w:hyperlink r:id="rId6" w:history="1">
        <w:r w:rsidRPr="009F1F0D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BB970D3" w14:textId="77777777" w:rsidR="00444D64" w:rsidRDefault="00444D64" w:rsidP="00444D64">
      <w:pPr>
        <w:pStyle w:val="NoSpacing"/>
        <w:rPr>
          <w:rFonts w:cs="Times New Roman"/>
          <w:szCs w:val="24"/>
          <w:lang w:val="en-GB"/>
        </w:rPr>
      </w:pPr>
    </w:p>
    <w:p w14:paraId="442A50A7" w14:textId="77777777" w:rsidR="00444D64" w:rsidRDefault="00444D64" w:rsidP="00444D64">
      <w:pPr>
        <w:pStyle w:val="NoSpacing"/>
        <w:rPr>
          <w:rFonts w:cs="Times New Roman"/>
          <w:szCs w:val="24"/>
          <w:lang w:val="en-GB"/>
        </w:rPr>
      </w:pPr>
    </w:p>
    <w:p w14:paraId="2664F634" w14:textId="77777777" w:rsidR="00444D64" w:rsidRDefault="00444D64" w:rsidP="00444D64">
      <w:pPr>
        <w:pStyle w:val="NoSpacing"/>
      </w:pPr>
      <w:r>
        <w:t>27 January 2026</w:t>
      </w:r>
    </w:p>
    <w:p w14:paraId="7535081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F24C7" w14:textId="77777777" w:rsidR="009A430B" w:rsidRDefault="009A430B" w:rsidP="00086E2C">
      <w:pPr>
        <w:spacing w:after="0" w:line="240" w:lineRule="auto"/>
      </w:pPr>
      <w:r>
        <w:separator/>
      </w:r>
    </w:p>
  </w:endnote>
  <w:endnote w:type="continuationSeparator" w:id="0">
    <w:p w14:paraId="52989E96" w14:textId="77777777" w:rsidR="009A430B" w:rsidRDefault="009A430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4E59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21D3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87C8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878F4" w14:textId="77777777" w:rsidR="009A430B" w:rsidRDefault="009A430B" w:rsidP="00086E2C">
      <w:pPr>
        <w:spacing w:after="0" w:line="240" w:lineRule="auto"/>
      </w:pPr>
      <w:r>
        <w:separator/>
      </w:r>
    </w:p>
  </w:footnote>
  <w:footnote w:type="continuationSeparator" w:id="0">
    <w:p w14:paraId="4D728A56" w14:textId="77777777" w:rsidR="009A430B" w:rsidRDefault="009A430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D5BA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C26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12E5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64"/>
    <w:rsid w:val="00086E2C"/>
    <w:rsid w:val="000A2E7A"/>
    <w:rsid w:val="002244B7"/>
    <w:rsid w:val="00314D94"/>
    <w:rsid w:val="00444D64"/>
    <w:rsid w:val="00617568"/>
    <w:rsid w:val="006E68FA"/>
    <w:rsid w:val="009A430B"/>
    <w:rsid w:val="00D47AB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B2FBD"/>
  <w15:chartTrackingRefBased/>
  <w15:docId w15:val="{E9A5B175-C793-4CAC-95C9-C5F61D00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44D6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444D6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269</Characters>
  <Application>Microsoft Office Word</Application>
  <DocSecurity>0</DocSecurity>
  <Lines>15</Lines>
  <Paragraphs>9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2026-01-27T07:26:00Z</dcterms:created>
  <dcterms:modified xsi:type="dcterms:W3CDTF">2026-01-27T07:27:00Z</dcterms:modified>
</cp:coreProperties>
</file>