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4EBCD" w14:textId="77777777" w:rsidR="00EE654B" w:rsidRDefault="00EE654B" w:rsidP="00EE6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BLAY</w:t>
      </w:r>
      <w:r>
        <w:rPr>
          <w:rFonts w:cs="Times New Roman"/>
          <w:szCs w:val="24"/>
        </w:rPr>
        <w:t xml:space="preserve">        (fl.1425)</w:t>
      </w:r>
    </w:p>
    <w:p w14:paraId="7486FB80" w14:textId="77777777" w:rsidR="00EE654B" w:rsidRDefault="00EE654B" w:rsidP="00EE654B">
      <w:pPr>
        <w:pStyle w:val="NoSpacing"/>
        <w:rPr>
          <w:rFonts w:cs="Times New Roman"/>
          <w:szCs w:val="24"/>
        </w:rPr>
      </w:pPr>
    </w:p>
    <w:p w14:paraId="796B4A25" w14:textId="77777777" w:rsidR="00EE654B" w:rsidRDefault="00EE654B" w:rsidP="00EE654B">
      <w:pPr>
        <w:pStyle w:val="NoSpacing"/>
        <w:rPr>
          <w:rFonts w:cs="Times New Roman"/>
          <w:szCs w:val="24"/>
        </w:rPr>
      </w:pPr>
    </w:p>
    <w:p w14:paraId="240855F8" w14:textId="77777777" w:rsidR="00EE654B" w:rsidRDefault="00EE654B" w:rsidP="00EE6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1425</w:t>
      </w:r>
      <w:r>
        <w:rPr>
          <w:rFonts w:cs="Times New Roman"/>
          <w:szCs w:val="24"/>
        </w:rPr>
        <w:tab/>
        <w:t>He made a plaint of debt against John Hester of Lincoln, fletcher(q.v.).</w:t>
      </w:r>
    </w:p>
    <w:p w14:paraId="6ED6CD8D" w14:textId="77777777" w:rsidR="00EE654B" w:rsidRDefault="00EE654B" w:rsidP="00EE6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3252">
          <w:rPr>
            <w:rStyle w:val="Hyperlink"/>
            <w:rFonts w:cs="Times New Roman"/>
            <w:szCs w:val="24"/>
          </w:rPr>
          <w:t>https://waalt.uh.edu/index.php/CP40/656:_A-J</w:t>
        </w:r>
      </w:hyperlink>
      <w:r>
        <w:rPr>
          <w:rFonts w:cs="Times New Roman"/>
          <w:szCs w:val="24"/>
        </w:rPr>
        <w:t xml:space="preserve"> )</w:t>
      </w:r>
    </w:p>
    <w:p w14:paraId="41989ED9" w14:textId="77777777" w:rsidR="00EE654B" w:rsidRDefault="00EE654B" w:rsidP="00EE654B">
      <w:pPr>
        <w:pStyle w:val="NoSpacing"/>
        <w:rPr>
          <w:rFonts w:cs="Times New Roman"/>
          <w:szCs w:val="24"/>
        </w:rPr>
      </w:pPr>
    </w:p>
    <w:p w14:paraId="1712B1CB" w14:textId="77777777" w:rsidR="00EE654B" w:rsidRDefault="00EE654B" w:rsidP="00EE654B">
      <w:pPr>
        <w:pStyle w:val="NoSpacing"/>
        <w:rPr>
          <w:rFonts w:cs="Times New Roman"/>
          <w:szCs w:val="24"/>
        </w:rPr>
      </w:pPr>
    </w:p>
    <w:p w14:paraId="433B6CBF" w14:textId="77777777" w:rsidR="00EE654B" w:rsidRDefault="00EE654B" w:rsidP="00EE654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March 2026</w:t>
      </w:r>
    </w:p>
    <w:p w14:paraId="64AAFBF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F1498" w14:textId="77777777" w:rsidR="0093575A" w:rsidRDefault="0093575A" w:rsidP="00086E2C">
      <w:pPr>
        <w:spacing w:after="0" w:line="240" w:lineRule="auto"/>
      </w:pPr>
      <w:r>
        <w:separator/>
      </w:r>
    </w:p>
  </w:endnote>
  <w:endnote w:type="continuationSeparator" w:id="0">
    <w:p w14:paraId="7F584D63" w14:textId="77777777" w:rsidR="0093575A" w:rsidRDefault="009357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E799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8F1F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BD9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4A0D5" w14:textId="77777777" w:rsidR="0093575A" w:rsidRDefault="0093575A" w:rsidP="00086E2C">
      <w:pPr>
        <w:spacing w:after="0" w:line="240" w:lineRule="auto"/>
      </w:pPr>
      <w:r>
        <w:separator/>
      </w:r>
    </w:p>
  </w:footnote>
  <w:footnote w:type="continuationSeparator" w:id="0">
    <w:p w14:paraId="7F3D535B" w14:textId="77777777" w:rsidR="0093575A" w:rsidRDefault="009357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3968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DE3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4358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54B"/>
    <w:rsid w:val="00086E2C"/>
    <w:rsid w:val="000A2E7A"/>
    <w:rsid w:val="001908E2"/>
    <w:rsid w:val="002244B7"/>
    <w:rsid w:val="00314D94"/>
    <w:rsid w:val="00617568"/>
    <w:rsid w:val="006E68FA"/>
    <w:rsid w:val="0093575A"/>
    <w:rsid w:val="00ED3A55"/>
    <w:rsid w:val="00EE654B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CC97A"/>
  <w15:chartTrackingRefBased/>
  <w15:docId w15:val="{74CC85E5-B353-48DB-A630-6715C5658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E654B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EE654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36</Words>
  <Characters>202</Characters>
  <Application>Microsoft Office Word</Application>
  <DocSecurity>0</DocSecurity>
  <Lines>13</Lines>
  <Paragraphs>7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2026-04-05T08:29:00Z</dcterms:created>
  <dcterms:modified xsi:type="dcterms:W3CDTF">2026-04-05T08:29:00Z</dcterms:modified>
</cp:coreProperties>
</file>