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CA8A0" w14:textId="77777777" w:rsidR="00BE0398" w:rsidRDefault="00BE0398" w:rsidP="00BE039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BLAKET</w:t>
      </w:r>
      <w:r>
        <w:rPr>
          <w:rFonts w:ascii="Times New Roman" w:hAnsi="Times New Roman" w:cs="Times New Roman"/>
          <w:lang w:val="en-US"/>
        </w:rPr>
        <w:t xml:space="preserve">       (fl.1478)</w:t>
      </w:r>
    </w:p>
    <w:p w14:paraId="4A7DC629" w14:textId="77777777" w:rsidR="00BE0398" w:rsidRDefault="00BE0398" w:rsidP="00BE039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Grimston by Malton, Ryedale. Husbandman.</w:t>
      </w:r>
    </w:p>
    <w:p w14:paraId="5627EA09" w14:textId="77777777" w:rsidR="00BE0398" w:rsidRDefault="00BE0398" w:rsidP="00BE0398">
      <w:pPr>
        <w:pStyle w:val="NoSpacing"/>
        <w:rPr>
          <w:rFonts w:ascii="Times New Roman" w:hAnsi="Times New Roman" w:cs="Times New Roman"/>
          <w:lang w:val="en-US"/>
        </w:rPr>
      </w:pPr>
    </w:p>
    <w:p w14:paraId="544A3EA0" w14:textId="77777777" w:rsidR="00BE0398" w:rsidRDefault="00BE0398" w:rsidP="00BE0398">
      <w:pPr>
        <w:pStyle w:val="NoSpacing"/>
        <w:rPr>
          <w:rFonts w:ascii="Times New Roman" w:hAnsi="Times New Roman" w:cs="Times New Roman"/>
          <w:lang w:val="en-US"/>
        </w:rPr>
      </w:pPr>
    </w:p>
    <w:p w14:paraId="3F51546B" w14:textId="77777777" w:rsidR="00BE0398" w:rsidRDefault="00BE0398" w:rsidP="00BE039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1478</w:t>
      </w:r>
      <w:r>
        <w:rPr>
          <w:rFonts w:ascii="Times New Roman" w:hAnsi="Times New Roman" w:cs="Times New Roman"/>
          <w:lang w:val="en-US"/>
        </w:rPr>
        <w:tab/>
        <w:t xml:space="preserve">William Bekwyth(q.v.) brought a plaint of trespass against him and </w:t>
      </w:r>
    </w:p>
    <w:p w14:paraId="2E2073F9" w14:textId="77777777" w:rsidR="00BE0398" w:rsidRDefault="00BE0398" w:rsidP="00BE039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6 others.    ( </w:t>
      </w:r>
      <w:hyperlink r:id="rId6" w:history="1">
        <w:r w:rsidRPr="00BB4425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E0DEEE6" w14:textId="77777777" w:rsidR="00BE0398" w:rsidRDefault="00BE0398" w:rsidP="00BE0398">
      <w:pPr>
        <w:pStyle w:val="NoSpacing"/>
        <w:rPr>
          <w:rFonts w:ascii="Times New Roman" w:hAnsi="Times New Roman" w:cs="Times New Roman"/>
          <w:lang w:val="en-US"/>
        </w:rPr>
      </w:pPr>
    </w:p>
    <w:p w14:paraId="6792C66B" w14:textId="77777777" w:rsidR="00BE0398" w:rsidRDefault="00BE0398" w:rsidP="00BE0398">
      <w:pPr>
        <w:pStyle w:val="NoSpacing"/>
        <w:rPr>
          <w:rFonts w:ascii="Times New Roman" w:hAnsi="Times New Roman" w:cs="Times New Roman"/>
          <w:lang w:val="en-US"/>
        </w:rPr>
      </w:pPr>
    </w:p>
    <w:p w14:paraId="04D2E10C" w14:textId="77777777" w:rsidR="00BE0398" w:rsidRDefault="00BE0398" w:rsidP="00BE0398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 March 2026</w:t>
      </w:r>
    </w:p>
    <w:p w14:paraId="18A8363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ED99F" w14:textId="77777777" w:rsidR="00D222A0" w:rsidRDefault="00D222A0" w:rsidP="00086E2C">
      <w:pPr>
        <w:spacing w:after="0" w:line="240" w:lineRule="auto"/>
      </w:pPr>
      <w:r>
        <w:separator/>
      </w:r>
    </w:p>
  </w:endnote>
  <w:endnote w:type="continuationSeparator" w:id="0">
    <w:p w14:paraId="196156A0" w14:textId="77777777" w:rsidR="00D222A0" w:rsidRDefault="00D222A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1AB8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EE60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6C66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7A1E8" w14:textId="77777777" w:rsidR="00D222A0" w:rsidRDefault="00D222A0" w:rsidP="00086E2C">
      <w:pPr>
        <w:spacing w:after="0" w:line="240" w:lineRule="auto"/>
      </w:pPr>
      <w:r>
        <w:separator/>
      </w:r>
    </w:p>
  </w:footnote>
  <w:footnote w:type="continuationSeparator" w:id="0">
    <w:p w14:paraId="3B112C46" w14:textId="77777777" w:rsidR="00D222A0" w:rsidRDefault="00D222A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9630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FED9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9F34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398"/>
    <w:rsid w:val="00086E2C"/>
    <w:rsid w:val="000A2E7A"/>
    <w:rsid w:val="002244B7"/>
    <w:rsid w:val="00314D94"/>
    <w:rsid w:val="00617568"/>
    <w:rsid w:val="006E68FA"/>
    <w:rsid w:val="00834B6C"/>
    <w:rsid w:val="00BE0398"/>
    <w:rsid w:val="00D222A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C95A2"/>
  <w15:chartTrackingRefBased/>
  <w15:docId w15:val="{3DF2DBF9-7A66-4F71-B23E-C540B009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BE039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E039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37</Words>
  <Characters>244</Characters>
  <Application>Microsoft Office Word</Application>
  <DocSecurity>0</DocSecurity>
  <Lines>12</Lines>
  <Paragraphs>6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2026-03-09T23:50:00Z</dcterms:created>
  <dcterms:modified xsi:type="dcterms:W3CDTF">2026-03-09T23:50:00Z</dcterms:modified>
</cp:coreProperties>
</file>