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3FB1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BLAKESTON</w:t>
      </w:r>
      <w:r>
        <w:rPr>
          <w:rFonts w:ascii="Times New Roman" w:hAnsi="Times New Roman" w:cs="Times New Roman"/>
        </w:rPr>
        <w:t xml:space="preserve">       (fl.1483-5)</w:t>
      </w:r>
    </w:p>
    <w:p w14:paraId="4DBD5C04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747FE2D0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</w:p>
    <w:p w14:paraId="692D2BD6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4F7AEB3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£16 13s 4d.</w:t>
      </w:r>
    </w:p>
    <w:p w14:paraId="2CF5C978" w14:textId="77777777" w:rsidR="000D4F3D" w:rsidRDefault="000D4F3D" w:rsidP="000D4F3D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6C3EBC29" w14:textId="77777777" w:rsidR="000D4F3D" w:rsidRDefault="000D4F3D" w:rsidP="000D4F3D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3DC55A3F" w14:textId="77777777" w:rsidR="000D4F3D" w:rsidRDefault="000D4F3D" w:rsidP="000D4F3D">
      <w:pPr>
        <w:pStyle w:val="NoSpacing"/>
        <w:ind w:left="1440"/>
        <w:rPr>
          <w:rFonts w:ascii="Times New Roman" w:hAnsi="Times New Roman" w:cs="Times New Roman"/>
        </w:rPr>
      </w:pPr>
    </w:p>
    <w:p w14:paraId="5723E559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</w:p>
    <w:p w14:paraId="17226598" w14:textId="77777777" w:rsidR="000D4F3D" w:rsidRDefault="000D4F3D" w:rsidP="000D4F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7E62ED5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01112" w14:textId="77777777" w:rsidR="003E0D34" w:rsidRDefault="003E0D34" w:rsidP="00086E2C">
      <w:pPr>
        <w:spacing w:after="0" w:line="240" w:lineRule="auto"/>
      </w:pPr>
      <w:r>
        <w:separator/>
      </w:r>
    </w:p>
  </w:endnote>
  <w:endnote w:type="continuationSeparator" w:id="0">
    <w:p w14:paraId="29CB3CEB" w14:textId="77777777" w:rsidR="003E0D34" w:rsidRDefault="003E0D3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69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B91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329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B4D6" w14:textId="77777777" w:rsidR="003E0D34" w:rsidRDefault="003E0D34" w:rsidP="00086E2C">
      <w:pPr>
        <w:spacing w:after="0" w:line="240" w:lineRule="auto"/>
      </w:pPr>
      <w:r>
        <w:separator/>
      </w:r>
    </w:p>
  </w:footnote>
  <w:footnote w:type="continuationSeparator" w:id="0">
    <w:p w14:paraId="6305ED7E" w14:textId="77777777" w:rsidR="003E0D34" w:rsidRDefault="003E0D3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85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9F5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22B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F3D"/>
    <w:rsid w:val="00086E2C"/>
    <w:rsid w:val="000A2E7A"/>
    <w:rsid w:val="000D4F3D"/>
    <w:rsid w:val="002244B7"/>
    <w:rsid w:val="00314D94"/>
    <w:rsid w:val="003E0D34"/>
    <w:rsid w:val="00617568"/>
    <w:rsid w:val="006E68FA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52432"/>
  <w15:chartTrackingRefBased/>
  <w15:docId w15:val="{D0E276FA-0B7D-447F-A015-D56C09CE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4F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278</Characters>
  <Application>Microsoft Office Word</Application>
  <DocSecurity>0</DocSecurity>
  <Lines>18</Lines>
  <Paragraphs>11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2026-04-20T06:36:00Z</dcterms:created>
  <dcterms:modified xsi:type="dcterms:W3CDTF">2026-04-20T06:37:00Z</dcterms:modified>
</cp:coreProperties>
</file>