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AB02B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Ralph BLAK</w:t>
      </w:r>
      <w:r>
        <w:rPr>
          <w:rFonts w:ascii="Times New Roman" w:hAnsi="Times New Roman" w:cs="Times New Roman"/>
          <w:lang w:val="en-US"/>
        </w:rPr>
        <w:t xml:space="preserve">        (fl.1458)</w:t>
      </w:r>
    </w:p>
    <w:p w14:paraId="6EE55336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Gadsby, Leicestershire. Husbandman.</w:t>
      </w:r>
    </w:p>
    <w:p w14:paraId="6EB6268A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</w:p>
    <w:p w14:paraId="5CF179F0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</w:p>
    <w:p w14:paraId="36DFC521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1458</w:t>
      </w:r>
      <w:r>
        <w:rPr>
          <w:rFonts w:ascii="Times New Roman" w:hAnsi="Times New Roman" w:cs="Times New Roman"/>
          <w:lang w:val="en-US"/>
        </w:rPr>
        <w:tab/>
        <w:t>He made a plaint of trespass against Robert Gerveys of Thorp Langton,</w:t>
      </w:r>
    </w:p>
    <w:p w14:paraId="419A4DC4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Leicestershire(q.v.), and 4 others.</w:t>
      </w:r>
    </w:p>
    <w:p w14:paraId="57A63CAE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https://waalt.uh.edu/index.php/KB27/787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F72CF4E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</w:p>
    <w:p w14:paraId="1287B2FD" w14:textId="77777777" w:rsidR="00026A60" w:rsidRDefault="00026A60" w:rsidP="00026A60">
      <w:pPr>
        <w:pStyle w:val="NoSpacing"/>
        <w:rPr>
          <w:rFonts w:ascii="Times New Roman" w:hAnsi="Times New Roman" w:cs="Times New Roman"/>
          <w:lang w:val="en-US"/>
        </w:rPr>
      </w:pPr>
    </w:p>
    <w:p w14:paraId="7AEA4A9B" w14:textId="77777777" w:rsidR="00026A60" w:rsidRDefault="00026A60" w:rsidP="00026A60">
      <w:pPr>
        <w:pStyle w:val="NoSpacing"/>
        <w:ind w:left="720" w:hanging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2026</w:t>
      </w:r>
    </w:p>
    <w:p w14:paraId="5D75AC7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515AE" w14:textId="77777777" w:rsidR="001A1478" w:rsidRDefault="001A1478" w:rsidP="00086E2C">
      <w:pPr>
        <w:spacing w:after="0" w:line="240" w:lineRule="auto"/>
      </w:pPr>
      <w:r>
        <w:separator/>
      </w:r>
    </w:p>
  </w:endnote>
  <w:endnote w:type="continuationSeparator" w:id="0">
    <w:p w14:paraId="0B50B494" w14:textId="77777777" w:rsidR="001A1478" w:rsidRDefault="001A147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AD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95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D52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0FE85" w14:textId="77777777" w:rsidR="001A1478" w:rsidRDefault="001A1478" w:rsidP="00086E2C">
      <w:pPr>
        <w:spacing w:after="0" w:line="240" w:lineRule="auto"/>
      </w:pPr>
      <w:r>
        <w:separator/>
      </w:r>
    </w:p>
  </w:footnote>
  <w:footnote w:type="continuationSeparator" w:id="0">
    <w:p w14:paraId="4CB115BD" w14:textId="77777777" w:rsidR="001A1478" w:rsidRDefault="001A147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5EDC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1D0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934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60"/>
    <w:rsid w:val="00026A60"/>
    <w:rsid w:val="00086E2C"/>
    <w:rsid w:val="000A2E7A"/>
    <w:rsid w:val="001A1478"/>
    <w:rsid w:val="002244B7"/>
    <w:rsid w:val="00314D94"/>
    <w:rsid w:val="00617568"/>
    <w:rsid w:val="006E68FA"/>
    <w:rsid w:val="00EC4C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C9C10"/>
  <w15:chartTrackingRefBased/>
  <w15:docId w15:val="{2B7F55DC-3470-48BA-870D-ECE77EAC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26A6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6A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200</Characters>
  <Application>Microsoft Office Word</Application>
  <DocSecurity>0</DocSecurity>
  <Lines>10</Lines>
  <Paragraphs>6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2026-01-04T20:41:00Z</dcterms:created>
  <dcterms:modified xsi:type="dcterms:W3CDTF">2026-01-04T20:42:00Z</dcterms:modified>
</cp:coreProperties>
</file>