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6B87E" w14:textId="77777777" w:rsidR="002628D2" w:rsidRDefault="002628D2" w:rsidP="002628D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BISSELEY</w:t>
      </w:r>
      <w:r>
        <w:rPr>
          <w:rFonts w:ascii="Times New Roman" w:hAnsi="Times New Roman" w:cs="Times New Roman"/>
        </w:rPr>
        <w:t xml:space="preserve">       (fl.1476)</w:t>
      </w:r>
    </w:p>
    <w:p w14:paraId="7A20C2E4" w14:textId="77777777" w:rsidR="002628D2" w:rsidRDefault="002628D2" w:rsidP="002628D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Gloucester. Gentleman.</w:t>
      </w:r>
    </w:p>
    <w:p w14:paraId="55E18E40" w14:textId="77777777" w:rsidR="002628D2" w:rsidRDefault="002628D2" w:rsidP="002628D2">
      <w:pPr>
        <w:pStyle w:val="NoSpacing"/>
        <w:rPr>
          <w:rFonts w:ascii="Times New Roman" w:hAnsi="Times New Roman" w:cs="Times New Roman"/>
        </w:rPr>
      </w:pPr>
    </w:p>
    <w:p w14:paraId="491B1CF8" w14:textId="77777777" w:rsidR="002628D2" w:rsidRDefault="002628D2" w:rsidP="002628D2">
      <w:pPr>
        <w:pStyle w:val="NoSpacing"/>
        <w:rPr>
          <w:rFonts w:ascii="Times New Roman" w:hAnsi="Times New Roman" w:cs="Times New Roman"/>
        </w:rPr>
      </w:pPr>
    </w:p>
    <w:p w14:paraId="30332944" w14:textId="77777777" w:rsidR="002628D2" w:rsidRDefault="002628D2" w:rsidP="002628D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1476</w:t>
      </w:r>
      <w:r>
        <w:rPr>
          <w:rFonts w:ascii="Times New Roman" w:hAnsi="Times New Roman" w:cs="Times New Roman"/>
        </w:rPr>
        <w:tab/>
        <w:t>Thomas Payne(q.v.) and his wife, Margaret(q.v.), brought a plaint of</w:t>
      </w:r>
    </w:p>
    <w:p w14:paraId="35C2E102" w14:textId="77777777" w:rsidR="002628D2" w:rsidRDefault="002628D2" w:rsidP="002628D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forcible entry against him and 11 others.</w:t>
      </w:r>
    </w:p>
    <w:p w14:paraId="103ED243" w14:textId="77777777" w:rsidR="002628D2" w:rsidRDefault="002628D2" w:rsidP="002628D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7654D">
          <w:rPr>
            <w:rStyle w:val="Hyperlink"/>
            <w:rFonts w:ascii="Times New Roman" w:hAnsi="Times New Roman" w:cs="Times New Roman"/>
          </w:rPr>
          <w:t>https://waalt.uh.edu/index.php/KB27/858</w:t>
        </w:r>
      </w:hyperlink>
      <w:r>
        <w:rPr>
          <w:rFonts w:ascii="Times New Roman" w:hAnsi="Times New Roman" w:cs="Times New Roman"/>
        </w:rPr>
        <w:t xml:space="preserve"> )</w:t>
      </w:r>
    </w:p>
    <w:p w14:paraId="55150139" w14:textId="77777777" w:rsidR="002628D2" w:rsidRDefault="002628D2" w:rsidP="002628D2">
      <w:pPr>
        <w:pStyle w:val="NoSpacing"/>
        <w:rPr>
          <w:rFonts w:ascii="Times New Roman" w:hAnsi="Times New Roman" w:cs="Times New Roman"/>
        </w:rPr>
      </w:pPr>
    </w:p>
    <w:p w14:paraId="21DCB9FB" w14:textId="77777777" w:rsidR="002628D2" w:rsidRDefault="002628D2" w:rsidP="002628D2">
      <w:pPr>
        <w:pStyle w:val="NoSpacing"/>
        <w:rPr>
          <w:rFonts w:ascii="Times New Roman" w:hAnsi="Times New Roman" w:cs="Times New Roman"/>
        </w:rPr>
      </w:pPr>
    </w:p>
    <w:p w14:paraId="2BD79698" w14:textId="77777777" w:rsidR="002628D2" w:rsidRDefault="002628D2" w:rsidP="002628D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February 2026</w:t>
      </w:r>
    </w:p>
    <w:p w14:paraId="372DFB2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63CB7" w14:textId="77777777" w:rsidR="004E6430" w:rsidRDefault="004E6430" w:rsidP="00086E2C">
      <w:pPr>
        <w:spacing w:after="0" w:line="240" w:lineRule="auto"/>
      </w:pPr>
      <w:r>
        <w:separator/>
      </w:r>
    </w:p>
  </w:endnote>
  <w:endnote w:type="continuationSeparator" w:id="0">
    <w:p w14:paraId="5AE44716" w14:textId="77777777" w:rsidR="004E6430" w:rsidRDefault="004E643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3908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F53F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2136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3D65F" w14:textId="77777777" w:rsidR="004E6430" w:rsidRDefault="004E6430" w:rsidP="00086E2C">
      <w:pPr>
        <w:spacing w:after="0" w:line="240" w:lineRule="auto"/>
      </w:pPr>
      <w:r>
        <w:separator/>
      </w:r>
    </w:p>
  </w:footnote>
  <w:footnote w:type="continuationSeparator" w:id="0">
    <w:p w14:paraId="2B174B20" w14:textId="77777777" w:rsidR="004E6430" w:rsidRDefault="004E643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76E7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11E9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1D2E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8D2"/>
    <w:rsid w:val="00086E2C"/>
    <w:rsid w:val="000A2E7A"/>
    <w:rsid w:val="002244B7"/>
    <w:rsid w:val="002628D2"/>
    <w:rsid w:val="00314D94"/>
    <w:rsid w:val="003B4C12"/>
    <w:rsid w:val="004E6430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69A0B"/>
  <w15:chartTrackingRefBased/>
  <w15:docId w15:val="{3C610EE9-9A00-4428-A120-D70C7903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628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628D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48</Words>
  <Characters>252</Characters>
  <Application>Microsoft Office Word</Application>
  <DocSecurity>0</DocSecurity>
  <Lines>14</Lines>
  <Paragraphs>7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2026-02-25T20:56:00Z</dcterms:created>
  <dcterms:modified xsi:type="dcterms:W3CDTF">2026-02-25T20:56:00Z</dcterms:modified>
</cp:coreProperties>
</file>