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82183" w14:textId="77777777" w:rsidR="00BD16F1" w:rsidRDefault="00BD16F1" w:rsidP="00BD16F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BIRLYCA</w:t>
      </w:r>
      <w:r>
        <w:rPr>
          <w:rFonts w:cs="Times New Roman"/>
        </w:rPr>
        <w:t xml:space="preserve">        (fl.1430)</w:t>
      </w:r>
    </w:p>
    <w:p w14:paraId="503A5D3B" w14:textId="77777777" w:rsidR="00BD16F1" w:rsidRDefault="00BD16F1" w:rsidP="00BD16F1">
      <w:pPr>
        <w:pStyle w:val="NoSpacing"/>
        <w:rPr>
          <w:rFonts w:cs="Times New Roman"/>
        </w:rPr>
      </w:pPr>
      <w:r>
        <w:rPr>
          <w:rFonts w:cs="Times New Roman"/>
        </w:rPr>
        <w:t xml:space="preserve">of West </w:t>
      </w:r>
      <w:proofErr w:type="spellStart"/>
      <w:r>
        <w:rPr>
          <w:rFonts w:cs="Times New Roman"/>
        </w:rPr>
        <w:t>Lambrook</w:t>
      </w:r>
      <w:proofErr w:type="spellEnd"/>
      <w:r>
        <w:rPr>
          <w:rFonts w:cs="Times New Roman"/>
        </w:rPr>
        <w:t>, Somerset. Fletcher.</w:t>
      </w:r>
    </w:p>
    <w:p w14:paraId="6A177493" w14:textId="77777777" w:rsidR="00BD16F1" w:rsidRDefault="00BD16F1" w:rsidP="00BD16F1">
      <w:pPr>
        <w:pStyle w:val="NoSpacing"/>
        <w:rPr>
          <w:rFonts w:cs="Times New Roman"/>
        </w:rPr>
      </w:pPr>
    </w:p>
    <w:p w14:paraId="20E02AEF" w14:textId="77777777" w:rsidR="00BD16F1" w:rsidRDefault="00BD16F1" w:rsidP="00BD16F1">
      <w:pPr>
        <w:pStyle w:val="NoSpacing"/>
        <w:rPr>
          <w:rFonts w:cs="Times New Roman"/>
        </w:rPr>
      </w:pPr>
    </w:p>
    <w:p w14:paraId="52DBCC25" w14:textId="77777777" w:rsidR="00BD16F1" w:rsidRDefault="00BD16F1" w:rsidP="00BD16F1">
      <w:pPr>
        <w:pStyle w:val="NoSpacing"/>
        <w:rPr>
          <w:rFonts w:cs="Times New Roman"/>
        </w:rPr>
      </w:pPr>
      <w:r>
        <w:rPr>
          <w:rFonts w:cs="Times New Roman"/>
        </w:rPr>
        <w:t>= Alice(q.v.)</w:t>
      </w:r>
    </w:p>
    <w:p w14:paraId="55337F8E" w14:textId="77777777" w:rsidR="00BD16F1" w:rsidRDefault="00BD16F1" w:rsidP="00BD16F1">
      <w:pPr>
        <w:pStyle w:val="NoSpacing"/>
        <w:rPr>
          <w:rFonts w:cs="Times New Roman"/>
        </w:rPr>
      </w:pPr>
      <w:r>
        <w:rPr>
          <w:rFonts w:cs="Times New Roman"/>
        </w:rPr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http://aalt.law.uh.edu/Indices/CP40Indices/CP40no677/CP40no677Pl.htm</w:t>
        </w:r>
      </w:hyperlink>
      <w:r>
        <w:rPr>
          <w:rFonts w:cs="Times New Roman"/>
        </w:rPr>
        <w:t xml:space="preserve"> )</w:t>
      </w:r>
    </w:p>
    <w:p w14:paraId="33B15BCE" w14:textId="77777777" w:rsidR="00BD16F1" w:rsidRDefault="00BD16F1" w:rsidP="00BD16F1">
      <w:pPr>
        <w:pStyle w:val="NoSpacing"/>
        <w:rPr>
          <w:rFonts w:cs="Times New Roman"/>
        </w:rPr>
      </w:pPr>
    </w:p>
    <w:p w14:paraId="361BB2EC" w14:textId="77777777" w:rsidR="00BD16F1" w:rsidRDefault="00BD16F1" w:rsidP="00BD16F1">
      <w:pPr>
        <w:pStyle w:val="NoSpacing"/>
        <w:rPr>
          <w:rFonts w:cs="Times New Roman"/>
        </w:rPr>
      </w:pPr>
    </w:p>
    <w:p w14:paraId="5FABCD57" w14:textId="77777777" w:rsidR="00BD16F1" w:rsidRDefault="00BD16F1" w:rsidP="00BD16F1">
      <w:pPr>
        <w:pStyle w:val="NoSpacing"/>
        <w:rPr>
          <w:rFonts w:cs="Times New Roman"/>
        </w:rPr>
      </w:pPr>
      <w:r>
        <w:rPr>
          <w:rFonts w:cs="Times New Roman"/>
        </w:rPr>
        <w:tab/>
        <w:t>1430</w:t>
      </w:r>
      <w:r>
        <w:rPr>
          <w:rFonts w:cs="Times New Roman"/>
        </w:rPr>
        <w:tab/>
        <w:t xml:space="preserve">Nicholas </w:t>
      </w:r>
      <w:proofErr w:type="spellStart"/>
      <w:r>
        <w:rPr>
          <w:rFonts w:cs="Times New Roman"/>
        </w:rPr>
        <w:t>Caas</w:t>
      </w:r>
      <w:proofErr w:type="spellEnd"/>
      <w:r>
        <w:rPr>
          <w:rFonts w:cs="Times New Roman"/>
        </w:rPr>
        <w:t>(q.v.) brought a plaint of trespass and taking against them.</w:t>
      </w:r>
    </w:p>
    <w:p w14:paraId="5CF178FE" w14:textId="77777777" w:rsidR="00BD16F1" w:rsidRDefault="00BD16F1" w:rsidP="00BD16F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(ibid.)</w:t>
      </w:r>
    </w:p>
    <w:p w14:paraId="36BB81D0" w14:textId="77777777" w:rsidR="00BD16F1" w:rsidRDefault="00BD16F1" w:rsidP="00BD16F1">
      <w:pPr>
        <w:pStyle w:val="NoSpacing"/>
        <w:rPr>
          <w:rFonts w:cs="Times New Roman"/>
        </w:rPr>
      </w:pPr>
    </w:p>
    <w:p w14:paraId="526FE4B9" w14:textId="77777777" w:rsidR="00BD16F1" w:rsidRDefault="00BD16F1" w:rsidP="00BD16F1">
      <w:pPr>
        <w:pStyle w:val="NoSpacing"/>
        <w:rPr>
          <w:rFonts w:cs="Times New Roman"/>
        </w:rPr>
      </w:pPr>
    </w:p>
    <w:p w14:paraId="29A67715" w14:textId="77777777" w:rsidR="00BD16F1" w:rsidRDefault="00BD16F1" w:rsidP="00BD16F1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43F6074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E8B4" w14:textId="77777777" w:rsidR="002047FF" w:rsidRDefault="002047FF" w:rsidP="00086E2C">
      <w:pPr>
        <w:spacing w:after="0" w:line="240" w:lineRule="auto"/>
      </w:pPr>
      <w:r>
        <w:separator/>
      </w:r>
    </w:p>
  </w:endnote>
  <w:endnote w:type="continuationSeparator" w:id="0">
    <w:p w14:paraId="55559E71" w14:textId="77777777" w:rsidR="002047FF" w:rsidRDefault="002047F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FCD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4C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77F8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ACC2" w14:textId="77777777" w:rsidR="002047FF" w:rsidRDefault="002047FF" w:rsidP="00086E2C">
      <w:pPr>
        <w:spacing w:after="0" w:line="240" w:lineRule="auto"/>
      </w:pPr>
      <w:r>
        <w:separator/>
      </w:r>
    </w:p>
  </w:footnote>
  <w:footnote w:type="continuationSeparator" w:id="0">
    <w:p w14:paraId="52546A29" w14:textId="77777777" w:rsidR="002047FF" w:rsidRDefault="002047F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959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03D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D91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F1"/>
    <w:rsid w:val="00086E2C"/>
    <w:rsid w:val="000A2E7A"/>
    <w:rsid w:val="002047FF"/>
    <w:rsid w:val="002244B7"/>
    <w:rsid w:val="00314D94"/>
    <w:rsid w:val="005435B9"/>
    <w:rsid w:val="00617568"/>
    <w:rsid w:val="006E68FA"/>
    <w:rsid w:val="008E56AD"/>
    <w:rsid w:val="00912557"/>
    <w:rsid w:val="00AF65CA"/>
    <w:rsid w:val="00BD16F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CFA09"/>
  <w15:chartTrackingRefBased/>
  <w15:docId w15:val="{E540B6EA-08C2-4D3A-A2B1-D5F84358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D16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2026-05-18T10:24:00Z</dcterms:created>
  <dcterms:modified xsi:type="dcterms:W3CDTF">2026-05-18T10:24:00Z</dcterms:modified>
</cp:coreProperties>
</file>