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AF61E" w14:textId="77777777" w:rsidR="00B3012F" w:rsidRPr="009707D1" w:rsidRDefault="00B3012F" w:rsidP="00B301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BILLYNGESLEY</w:t>
      </w:r>
      <w:r>
        <w:rPr>
          <w:rFonts w:ascii="Times New Roman" w:hAnsi="Times New Roman" w:cs="Times New Roman"/>
        </w:rPr>
        <w:t xml:space="preserve">       </w:t>
      </w:r>
      <w:r w:rsidRPr="009707D1">
        <w:rPr>
          <w:rFonts w:ascii="Times New Roman" w:hAnsi="Times New Roman" w:cs="Times New Roman"/>
        </w:rPr>
        <w:t>(fl.1470)</w:t>
      </w:r>
    </w:p>
    <w:p w14:paraId="2F00B850" w14:textId="77777777" w:rsidR="00B3012F" w:rsidRPr="009707D1" w:rsidRDefault="00B3012F" w:rsidP="00B3012F">
      <w:pPr>
        <w:pStyle w:val="NoSpacing"/>
        <w:rPr>
          <w:rFonts w:ascii="Times New Roman" w:hAnsi="Times New Roman" w:cs="Times New Roman"/>
        </w:rPr>
      </w:pPr>
      <w:r w:rsidRPr="009707D1">
        <w:rPr>
          <w:rFonts w:ascii="Times New Roman" w:hAnsi="Times New Roman" w:cs="Times New Roman"/>
        </w:rPr>
        <w:t>of Lowe, Shropshire. Fletcher.</w:t>
      </w:r>
    </w:p>
    <w:p w14:paraId="49AB9F9E" w14:textId="77777777" w:rsidR="00B3012F" w:rsidRPr="009707D1" w:rsidRDefault="00B3012F" w:rsidP="00B3012F">
      <w:pPr>
        <w:pStyle w:val="NoSpacing"/>
        <w:rPr>
          <w:rFonts w:ascii="Times New Roman" w:hAnsi="Times New Roman" w:cs="Times New Roman"/>
        </w:rPr>
      </w:pPr>
    </w:p>
    <w:p w14:paraId="58173FF9" w14:textId="77777777" w:rsidR="00B3012F" w:rsidRPr="009707D1" w:rsidRDefault="00B3012F" w:rsidP="00B3012F">
      <w:pPr>
        <w:pStyle w:val="NoSpacing"/>
        <w:rPr>
          <w:rFonts w:ascii="Times New Roman" w:hAnsi="Times New Roman" w:cs="Times New Roman"/>
        </w:rPr>
      </w:pPr>
    </w:p>
    <w:p w14:paraId="0EFE098E" w14:textId="77777777" w:rsidR="00B3012F" w:rsidRPr="009707D1" w:rsidRDefault="00B3012F" w:rsidP="00B3012F">
      <w:pPr>
        <w:pStyle w:val="NoSpacing"/>
        <w:rPr>
          <w:rFonts w:ascii="Times New Roman" w:hAnsi="Times New Roman" w:cs="Times New Roman"/>
        </w:rPr>
      </w:pPr>
      <w:r w:rsidRPr="009707D1">
        <w:rPr>
          <w:rFonts w:ascii="Times New Roman" w:hAnsi="Times New Roman" w:cs="Times New Roman"/>
        </w:rPr>
        <w:tab/>
        <w:t>1470</w:t>
      </w:r>
      <w:r w:rsidRPr="009707D1">
        <w:rPr>
          <w:rFonts w:ascii="Times New Roman" w:hAnsi="Times New Roman" w:cs="Times New Roman"/>
        </w:rPr>
        <w:tab/>
        <w:t>George Neville(q.v.) brought an unspecified plaint against him and 2 others</w:t>
      </w:r>
    </w:p>
    <w:p w14:paraId="42C134BF" w14:textId="77777777" w:rsidR="00B3012F" w:rsidRPr="009707D1" w:rsidRDefault="00B3012F" w:rsidP="00B3012F">
      <w:pPr>
        <w:pStyle w:val="NoSpacing"/>
        <w:rPr>
          <w:rFonts w:ascii="Times New Roman" w:hAnsi="Times New Roman" w:cs="Times New Roman"/>
        </w:rPr>
      </w:pPr>
      <w:r w:rsidRPr="009707D1">
        <w:rPr>
          <w:rFonts w:ascii="Times New Roman" w:hAnsi="Times New Roman" w:cs="Times New Roman"/>
        </w:rPr>
        <w:tab/>
      </w:r>
      <w:r w:rsidRPr="009707D1">
        <w:rPr>
          <w:rFonts w:ascii="Times New Roman" w:hAnsi="Times New Roman" w:cs="Times New Roman"/>
        </w:rPr>
        <w:tab/>
        <w:t>( https://waalt.uh.edu/index.php/KB27/835 )</w:t>
      </w:r>
    </w:p>
    <w:p w14:paraId="09116B04" w14:textId="77777777" w:rsidR="00B3012F" w:rsidRPr="009707D1" w:rsidRDefault="00B3012F" w:rsidP="00B3012F">
      <w:pPr>
        <w:pStyle w:val="NoSpacing"/>
        <w:rPr>
          <w:rFonts w:ascii="Times New Roman" w:hAnsi="Times New Roman" w:cs="Times New Roman"/>
        </w:rPr>
      </w:pPr>
    </w:p>
    <w:p w14:paraId="7C4333F1" w14:textId="77777777" w:rsidR="00B3012F" w:rsidRPr="009707D1" w:rsidRDefault="00B3012F" w:rsidP="00B3012F">
      <w:pPr>
        <w:pStyle w:val="NoSpacing"/>
        <w:rPr>
          <w:rFonts w:ascii="Times New Roman" w:hAnsi="Times New Roman" w:cs="Times New Roman"/>
        </w:rPr>
      </w:pPr>
    </w:p>
    <w:p w14:paraId="392CAD4C" w14:textId="77777777" w:rsidR="00B3012F" w:rsidRDefault="00B3012F" w:rsidP="00B3012F">
      <w:pPr>
        <w:pStyle w:val="NoSpacing"/>
        <w:rPr>
          <w:rFonts w:ascii="Times New Roman" w:hAnsi="Times New Roman" w:cs="Times New Roman"/>
        </w:rPr>
      </w:pPr>
      <w:r w:rsidRPr="009707D1">
        <w:rPr>
          <w:rFonts w:ascii="Times New Roman" w:hAnsi="Times New Roman" w:cs="Times New Roman"/>
        </w:rPr>
        <w:t>1 February 2026</w:t>
      </w:r>
    </w:p>
    <w:p w14:paraId="2F9E32B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6731A" w14:textId="77777777" w:rsidR="00FF5E43" w:rsidRDefault="00FF5E43" w:rsidP="00086E2C">
      <w:pPr>
        <w:spacing w:after="0" w:line="240" w:lineRule="auto"/>
      </w:pPr>
      <w:r>
        <w:separator/>
      </w:r>
    </w:p>
  </w:endnote>
  <w:endnote w:type="continuationSeparator" w:id="0">
    <w:p w14:paraId="00B1712C" w14:textId="77777777" w:rsidR="00FF5E43" w:rsidRDefault="00FF5E4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FF8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AA9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0175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F1A9C" w14:textId="77777777" w:rsidR="00FF5E43" w:rsidRDefault="00FF5E43" w:rsidP="00086E2C">
      <w:pPr>
        <w:spacing w:after="0" w:line="240" w:lineRule="auto"/>
      </w:pPr>
      <w:r>
        <w:separator/>
      </w:r>
    </w:p>
  </w:footnote>
  <w:footnote w:type="continuationSeparator" w:id="0">
    <w:p w14:paraId="57E4073A" w14:textId="77777777" w:rsidR="00FF5E43" w:rsidRDefault="00FF5E4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64C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B8B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48F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12F"/>
    <w:rsid w:val="00086E2C"/>
    <w:rsid w:val="000A2E7A"/>
    <w:rsid w:val="002244B7"/>
    <w:rsid w:val="002E5992"/>
    <w:rsid w:val="00314D94"/>
    <w:rsid w:val="00617568"/>
    <w:rsid w:val="006E68FA"/>
    <w:rsid w:val="00B3012F"/>
    <w:rsid w:val="00ED3A55"/>
    <w:rsid w:val="00F479D0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404DC"/>
  <w15:chartTrackingRefBased/>
  <w15:docId w15:val="{D0657399-5AF3-4927-A0A4-D24F67DD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301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184</Characters>
  <Application>Microsoft Office Word</Application>
  <DocSecurity>0</DocSecurity>
  <Lines>10</Lines>
  <Paragraphs>6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2026-02-03T17:00:00Z</dcterms:created>
  <dcterms:modified xsi:type="dcterms:W3CDTF">2026-02-03T17:01:00Z</dcterms:modified>
</cp:coreProperties>
</file>