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9F14D" w14:textId="77777777" w:rsidR="004335F8" w:rsidRDefault="004335F8" w:rsidP="004335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BILLYNG</w:t>
      </w:r>
      <w:r>
        <w:rPr>
          <w:rFonts w:cs="Times New Roman"/>
          <w:szCs w:val="24"/>
        </w:rPr>
        <w:t xml:space="preserve">        (fl.1418)</w:t>
      </w:r>
    </w:p>
    <w:p w14:paraId="3C2AE37A" w14:textId="77777777" w:rsidR="004335F8" w:rsidRDefault="004335F8" w:rsidP="004335F8">
      <w:pPr>
        <w:pStyle w:val="NoSpacing"/>
        <w:rPr>
          <w:rFonts w:cs="Times New Roman"/>
          <w:szCs w:val="24"/>
        </w:rPr>
      </w:pPr>
    </w:p>
    <w:p w14:paraId="54658441" w14:textId="77777777" w:rsidR="004335F8" w:rsidRDefault="004335F8" w:rsidP="004335F8">
      <w:pPr>
        <w:pStyle w:val="NoSpacing"/>
        <w:rPr>
          <w:rFonts w:cs="Times New Roman"/>
          <w:szCs w:val="24"/>
        </w:rPr>
      </w:pPr>
    </w:p>
    <w:p w14:paraId="558F8FA6" w14:textId="77777777" w:rsidR="004335F8" w:rsidRDefault="004335F8" w:rsidP="004335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Jan.1418</w:t>
      </w:r>
      <w:r>
        <w:rPr>
          <w:rFonts w:cs="Times New Roman"/>
          <w:szCs w:val="24"/>
        </w:rPr>
        <w:tab/>
        <w:t>He was on a commission of the peace for Lincolnshire.</w:t>
      </w:r>
    </w:p>
    <w:p w14:paraId="7F86AB91" w14:textId="77777777" w:rsidR="004335F8" w:rsidRDefault="004335F8" w:rsidP="004335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1416-22 p.454)</w:t>
      </w:r>
    </w:p>
    <w:p w14:paraId="6C70D8D4" w14:textId="77777777" w:rsidR="004335F8" w:rsidRDefault="004335F8" w:rsidP="004335F8">
      <w:pPr>
        <w:pStyle w:val="NoSpacing"/>
        <w:rPr>
          <w:rFonts w:cs="Times New Roman"/>
          <w:szCs w:val="24"/>
        </w:rPr>
      </w:pPr>
    </w:p>
    <w:p w14:paraId="403B204C" w14:textId="77777777" w:rsidR="004335F8" w:rsidRDefault="004335F8" w:rsidP="004335F8">
      <w:pPr>
        <w:pStyle w:val="NoSpacing"/>
        <w:rPr>
          <w:rFonts w:cs="Times New Roman"/>
          <w:szCs w:val="24"/>
        </w:rPr>
      </w:pPr>
    </w:p>
    <w:p w14:paraId="3752D103" w14:textId="77777777" w:rsidR="004335F8" w:rsidRDefault="004335F8" w:rsidP="004335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2026</w:t>
      </w:r>
    </w:p>
    <w:p w14:paraId="31BF2FA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6114" w14:textId="77777777" w:rsidR="00DD5BBB" w:rsidRDefault="00DD5BBB" w:rsidP="00086E2C">
      <w:pPr>
        <w:spacing w:after="0" w:line="240" w:lineRule="auto"/>
      </w:pPr>
      <w:r>
        <w:separator/>
      </w:r>
    </w:p>
  </w:endnote>
  <w:endnote w:type="continuationSeparator" w:id="0">
    <w:p w14:paraId="26F408F3" w14:textId="77777777" w:rsidR="00DD5BBB" w:rsidRDefault="00DD5BB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FB2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616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95E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BD891" w14:textId="77777777" w:rsidR="00DD5BBB" w:rsidRDefault="00DD5BBB" w:rsidP="00086E2C">
      <w:pPr>
        <w:spacing w:after="0" w:line="240" w:lineRule="auto"/>
      </w:pPr>
      <w:r>
        <w:separator/>
      </w:r>
    </w:p>
  </w:footnote>
  <w:footnote w:type="continuationSeparator" w:id="0">
    <w:p w14:paraId="7BC7F293" w14:textId="77777777" w:rsidR="00DD5BBB" w:rsidRDefault="00DD5BB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816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501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054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F8"/>
    <w:rsid w:val="00086E2C"/>
    <w:rsid w:val="000A2E7A"/>
    <w:rsid w:val="002244B7"/>
    <w:rsid w:val="00314D94"/>
    <w:rsid w:val="004335F8"/>
    <w:rsid w:val="004C00F4"/>
    <w:rsid w:val="00617568"/>
    <w:rsid w:val="006E68FA"/>
    <w:rsid w:val="00DD5BB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94B7C"/>
  <w15:chartTrackingRefBased/>
  <w15:docId w15:val="{DABFFD0E-0943-4157-8571-C52212E64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335F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19</Words>
  <Characters>121</Characters>
  <Application>Microsoft Office Word</Application>
  <DocSecurity>0</DocSecurity>
  <Lines>6</Lines>
  <Paragraphs>3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2026-04-06T21:02:00Z</dcterms:created>
  <dcterms:modified xsi:type="dcterms:W3CDTF">2026-04-06T21:02:00Z</dcterms:modified>
</cp:coreProperties>
</file>