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FF3BF" w14:textId="77777777" w:rsidR="00CA0B3A" w:rsidRDefault="00CA0B3A" w:rsidP="00CA0B3A">
      <w:pPr>
        <w:pStyle w:val="NoSpacing"/>
        <w:rPr>
          <w:lang w:val="en-US"/>
        </w:rPr>
      </w:pPr>
      <w:r>
        <w:rPr>
          <w:u w:val="single"/>
          <w:lang w:val="en-US"/>
        </w:rPr>
        <w:t>John BILLINGESBAROWE</w:t>
      </w:r>
      <w:r>
        <w:rPr>
          <w:lang w:val="en-US"/>
        </w:rPr>
        <w:t xml:space="preserve">       (fl.1475)</w:t>
      </w:r>
    </w:p>
    <w:p w14:paraId="79F6C804" w14:textId="77777777" w:rsidR="00CA0B3A" w:rsidRDefault="00CA0B3A" w:rsidP="00CA0B3A">
      <w:pPr>
        <w:pStyle w:val="NoSpacing"/>
        <w:rPr>
          <w:lang w:val="en-US"/>
        </w:rPr>
      </w:pPr>
      <w:r>
        <w:rPr>
          <w:lang w:val="en-US"/>
        </w:rPr>
        <w:t>Rector of Culmington, Shropshire.</w:t>
      </w:r>
    </w:p>
    <w:p w14:paraId="0B64354C" w14:textId="77777777" w:rsidR="00CA0B3A" w:rsidRDefault="00CA0B3A" w:rsidP="00CA0B3A">
      <w:pPr>
        <w:pStyle w:val="NoSpacing"/>
        <w:rPr>
          <w:lang w:val="en-US"/>
        </w:rPr>
      </w:pPr>
    </w:p>
    <w:p w14:paraId="1E5D5132" w14:textId="77777777" w:rsidR="00CA0B3A" w:rsidRDefault="00CA0B3A" w:rsidP="00CA0B3A">
      <w:pPr>
        <w:pStyle w:val="NoSpacing"/>
        <w:rPr>
          <w:lang w:val="en-US"/>
        </w:rPr>
      </w:pPr>
    </w:p>
    <w:p w14:paraId="7D00A18F" w14:textId="77777777" w:rsidR="00CA0B3A" w:rsidRDefault="00CA0B3A" w:rsidP="00CA0B3A">
      <w:pPr>
        <w:pStyle w:val="NoSpacing"/>
        <w:rPr>
          <w:lang w:val="en-US"/>
        </w:rPr>
      </w:pPr>
      <w:r>
        <w:rPr>
          <w:lang w:val="en-US"/>
        </w:rPr>
        <w:t xml:space="preserve">  4 Aug.1475</w:t>
      </w:r>
      <w:r>
        <w:rPr>
          <w:lang w:val="en-US"/>
        </w:rPr>
        <w:tab/>
        <w:t>He had resigned by this time.    (C.P.R. 1467-77 p.543)</w:t>
      </w:r>
    </w:p>
    <w:p w14:paraId="1C42E635" w14:textId="77777777" w:rsidR="00CA0B3A" w:rsidRDefault="00CA0B3A" w:rsidP="00CA0B3A">
      <w:pPr>
        <w:pStyle w:val="NoSpacing"/>
        <w:rPr>
          <w:lang w:val="en-US"/>
        </w:rPr>
      </w:pPr>
    </w:p>
    <w:p w14:paraId="4D865173" w14:textId="77777777" w:rsidR="00CA0B3A" w:rsidRDefault="00CA0B3A" w:rsidP="00CA0B3A">
      <w:pPr>
        <w:pStyle w:val="NoSpacing"/>
        <w:rPr>
          <w:lang w:val="en-US"/>
        </w:rPr>
      </w:pPr>
    </w:p>
    <w:p w14:paraId="34EF8C95" w14:textId="77777777" w:rsidR="00CA0B3A" w:rsidRDefault="00CA0B3A" w:rsidP="00CA0B3A">
      <w:pPr>
        <w:pStyle w:val="NoSpacing"/>
        <w:rPr>
          <w:lang w:val="en-US"/>
        </w:rPr>
      </w:pPr>
      <w:r>
        <w:rPr>
          <w:lang w:val="en-US"/>
        </w:rPr>
        <w:t>2 May 2026</w:t>
      </w:r>
    </w:p>
    <w:p w14:paraId="3125A1E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76ECA" w14:textId="77777777" w:rsidR="00F12B33" w:rsidRDefault="00F12B33" w:rsidP="00086E2C">
      <w:pPr>
        <w:spacing w:after="0" w:line="240" w:lineRule="auto"/>
      </w:pPr>
      <w:r>
        <w:separator/>
      </w:r>
    </w:p>
  </w:endnote>
  <w:endnote w:type="continuationSeparator" w:id="0">
    <w:p w14:paraId="1FE941D6" w14:textId="77777777" w:rsidR="00F12B33" w:rsidRDefault="00F12B3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CE92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0907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AF9C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B1DA5" w14:textId="77777777" w:rsidR="00F12B33" w:rsidRDefault="00F12B33" w:rsidP="00086E2C">
      <w:pPr>
        <w:spacing w:after="0" w:line="240" w:lineRule="auto"/>
      </w:pPr>
      <w:r>
        <w:separator/>
      </w:r>
    </w:p>
  </w:footnote>
  <w:footnote w:type="continuationSeparator" w:id="0">
    <w:p w14:paraId="404FD991" w14:textId="77777777" w:rsidR="00F12B33" w:rsidRDefault="00F12B3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8FBD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F3D7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F691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B3A"/>
    <w:rsid w:val="00086E2C"/>
    <w:rsid w:val="000A2E7A"/>
    <w:rsid w:val="002244B7"/>
    <w:rsid w:val="00314D94"/>
    <w:rsid w:val="005435B9"/>
    <w:rsid w:val="00617568"/>
    <w:rsid w:val="006E68FA"/>
    <w:rsid w:val="008E56AD"/>
    <w:rsid w:val="00AF5432"/>
    <w:rsid w:val="00AF65CA"/>
    <w:rsid w:val="00CA0B3A"/>
    <w:rsid w:val="00ED3A55"/>
    <w:rsid w:val="00F12B33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756B7"/>
  <w15:chartTrackingRefBased/>
  <w15:docId w15:val="{11E859E3-880F-4483-AFA0-F5AD5DDEA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2026-05-02T19:22:00Z</dcterms:created>
  <dcterms:modified xsi:type="dcterms:W3CDTF">2026-05-02T19:23:00Z</dcterms:modified>
</cp:coreProperties>
</file>