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37544" w14:textId="77777777" w:rsidR="001B2123" w:rsidRDefault="001B2123" w:rsidP="001B2123">
      <w:pPr>
        <w:pStyle w:val="NoSpacing"/>
      </w:pPr>
      <w:r>
        <w:rPr>
          <w:u w:val="single"/>
        </w:rPr>
        <w:t>John BILLESBY</w:t>
      </w:r>
      <w:r>
        <w:t xml:space="preserve">       (fl.1486)</w:t>
      </w:r>
    </w:p>
    <w:p w14:paraId="334679B6" w14:textId="77777777" w:rsidR="001B2123" w:rsidRDefault="001B2123" w:rsidP="001B2123">
      <w:pPr>
        <w:pStyle w:val="NoSpacing"/>
      </w:pPr>
    </w:p>
    <w:p w14:paraId="31B803F3" w14:textId="77777777" w:rsidR="001B2123" w:rsidRDefault="001B2123" w:rsidP="001B2123">
      <w:pPr>
        <w:pStyle w:val="NoSpacing"/>
      </w:pPr>
    </w:p>
    <w:p w14:paraId="20FB2BB3" w14:textId="77777777" w:rsidR="002B02DC" w:rsidRDefault="002B02DC" w:rsidP="002B02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Lindsey.</w:t>
      </w:r>
    </w:p>
    <w:p w14:paraId="4F7A46CE" w14:textId="2D84AA35" w:rsidR="002B02DC" w:rsidRPr="002B02DC" w:rsidRDefault="002B02DC" w:rsidP="002B02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7B7C4A08" w14:textId="67DAFBDD" w:rsidR="001B2123" w:rsidRDefault="001B2123" w:rsidP="001B2123">
      <w:pPr>
        <w:pStyle w:val="NoSpacing"/>
      </w:pPr>
      <w:r>
        <w:t xml:space="preserve">  4 Mar.1486</w:t>
      </w:r>
      <w:r>
        <w:tab/>
        <w:t xml:space="preserve">On a commission de </w:t>
      </w:r>
      <w:proofErr w:type="spellStart"/>
      <w:r>
        <w:t>walliis</w:t>
      </w:r>
      <w:proofErr w:type="spellEnd"/>
      <w:r>
        <w:t xml:space="preserve"> et </w:t>
      </w:r>
      <w:proofErr w:type="spellStart"/>
      <w:r>
        <w:t>fossatis</w:t>
      </w:r>
      <w:proofErr w:type="spellEnd"/>
      <w:r>
        <w:t xml:space="preserve"> in L</w:t>
      </w:r>
      <w:r w:rsidR="002B02DC">
        <w:t>indsey</w:t>
      </w:r>
    </w:p>
    <w:p w14:paraId="6A30FD0E" w14:textId="77777777" w:rsidR="001B2123" w:rsidRDefault="001B2123" w:rsidP="001B2123">
      <w:pPr>
        <w:pStyle w:val="NoSpacing"/>
      </w:pPr>
      <w:r>
        <w:tab/>
      </w:r>
      <w:r>
        <w:tab/>
        <w:t>(C.P.R. 1485-94 p.103)</w:t>
      </w:r>
    </w:p>
    <w:p w14:paraId="7468EE81" w14:textId="77777777" w:rsidR="001B2123" w:rsidRDefault="001B2123" w:rsidP="001B2123">
      <w:pPr>
        <w:pStyle w:val="NoSpacing"/>
      </w:pPr>
    </w:p>
    <w:p w14:paraId="7892C4B2" w14:textId="77777777" w:rsidR="001B2123" w:rsidRDefault="001B2123" w:rsidP="001B2123">
      <w:pPr>
        <w:pStyle w:val="NoSpacing"/>
      </w:pPr>
    </w:p>
    <w:p w14:paraId="3190C7FE" w14:textId="77777777" w:rsidR="001B2123" w:rsidRDefault="001B2123" w:rsidP="001B2123">
      <w:pPr>
        <w:pStyle w:val="NoSpacing"/>
      </w:pPr>
      <w:r>
        <w:t>28 May 2026</w:t>
      </w:r>
    </w:p>
    <w:p w14:paraId="4BB866EE" w14:textId="23ABE2CA" w:rsidR="002B02DC" w:rsidRPr="00633291" w:rsidRDefault="00B63115" w:rsidP="001B2123">
      <w:pPr>
        <w:pStyle w:val="NoSpacing"/>
      </w:pPr>
      <w:r>
        <w:t>10 September 2026</w:t>
      </w:r>
    </w:p>
    <w:p w14:paraId="75EB1F7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AAE44" w14:textId="77777777" w:rsidR="00182B84" w:rsidRDefault="00182B84" w:rsidP="00086E2C">
      <w:pPr>
        <w:spacing w:after="0" w:line="240" w:lineRule="auto"/>
      </w:pPr>
      <w:r>
        <w:separator/>
      </w:r>
    </w:p>
  </w:endnote>
  <w:endnote w:type="continuationSeparator" w:id="0">
    <w:p w14:paraId="6FC4A5DA" w14:textId="77777777" w:rsidR="00182B84" w:rsidRDefault="00182B8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7ECF9" w14:textId="53B47F93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9C83E" w14:textId="77777777" w:rsidR="00182B84" w:rsidRDefault="00182B84" w:rsidP="00086E2C">
      <w:pPr>
        <w:spacing w:after="0" w:line="240" w:lineRule="auto"/>
      </w:pPr>
      <w:r>
        <w:separator/>
      </w:r>
    </w:p>
  </w:footnote>
  <w:footnote w:type="continuationSeparator" w:id="0">
    <w:p w14:paraId="60363CB2" w14:textId="77777777" w:rsidR="00182B84" w:rsidRDefault="00182B84" w:rsidP="00086E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123"/>
    <w:rsid w:val="00086E2C"/>
    <w:rsid w:val="000A2E7A"/>
    <w:rsid w:val="00182B84"/>
    <w:rsid w:val="001B2123"/>
    <w:rsid w:val="002244B7"/>
    <w:rsid w:val="002B02DC"/>
    <w:rsid w:val="00314D94"/>
    <w:rsid w:val="005435B9"/>
    <w:rsid w:val="00617568"/>
    <w:rsid w:val="006E68FA"/>
    <w:rsid w:val="00745DAD"/>
    <w:rsid w:val="00886B5E"/>
    <w:rsid w:val="008E56AD"/>
    <w:rsid w:val="00AF65CA"/>
    <w:rsid w:val="00B63115"/>
    <w:rsid w:val="00E16EF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3D980"/>
  <w15:chartTrackingRefBased/>
  <w15:docId w15:val="{D64C9CC7-6E96-4012-A811-C726B45DB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2D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2026-06-06T15:45:00Z</dcterms:created>
  <dcterms:modified xsi:type="dcterms:W3CDTF">2026-09-10T09:24:00Z</dcterms:modified>
</cp:coreProperties>
</file>