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EA3E33" w14:textId="77777777" w:rsidR="00DD3202" w:rsidRDefault="00DD3202" w:rsidP="00DD3202">
      <w:pPr>
        <w:pStyle w:val="NoSpacing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u w:val="single"/>
        </w:rPr>
        <w:t>Richard BIDELESGATE</w:t>
      </w:r>
      <w:r>
        <w:rPr>
          <w:rFonts w:ascii="Times New Roman" w:eastAsia="Times New Roman" w:hAnsi="Times New Roman" w:cs="Times New Roman"/>
        </w:rPr>
        <w:t xml:space="preserve">        (fl.1461)</w:t>
      </w:r>
    </w:p>
    <w:p w14:paraId="176113A8" w14:textId="77777777" w:rsidR="00DD3202" w:rsidRDefault="00DD3202" w:rsidP="00DD3202">
      <w:pPr>
        <w:pStyle w:val="NoSpacing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late of Tiverton, Devon. Gentleman.</w:t>
      </w:r>
    </w:p>
    <w:p w14:paraId="023BC171" w14:textId="77777777" w:rsidR="00DD3202" w:rsidRDefault="00DD3202" w:rsidP="00DD3202">
      <w:pPr>
        <w:pStyle w:val="NoSpacing"/>
        <w:rPr>
          <w:rFonts w:ascii="Times New Roman" w:eastAsia="Times New Roman" w:hAnsi="Times New Roman" w:cs="Times New Roman"/>
        </w:rPr>
      </w:pPr>
    </w:p>
    <w:p w14:paraId="4978C260" w14:textId="77777777" w:rsidR="00DD3202" w:rsidRDefault="00DD3202" w:rsidP="00DD3202">
      <w:pPr>
        <w:pStyle w:val="NoSpacing"/>
        <w:rPr>
          <w:rFonts w:ascii="Times New Roman" w:eastAsia="Times New Roman" w:hAnsi="Times New Roman" w:cs="Times New Roman"/>
        </w:rPr>
      </w:pPr>
    </w:p>
    <w:p w14:paraId="38C5AACE" w14:textId="77777777" w:rsidR="00DD3202" w:rsidRDefault="00DD3202" w:rsidP="00DD3202">
      <w:pPr>
        <w:pStyle w:val="NoSpacing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8 Aug.1461</w:t>
      </w:r>
      <w:r>
        <w:rPr>
          <w:rFonts w:ascii="Times New Roman" w:eastAsia="Times New Roman" w:hAnsi="Times New Roman" w:cs="Times New Roman"/>
        </w:rPr>
        <w:tab/>
        <w:t>He was granted a general pardon.    (C.P.R. 1461-67 p.41)</w:t>
      </w:r>
    </w:p>
    <w:p w14:paraId="123667B9" w14:textId="77777777" w:rsidR="00DD3202" w:rsidRDefault="00DD3202" w:rsidP="00DD3202">
      <w:pPr>
        <w:pStyle w:val="NoSpacing"/>
        <w:rPr>
          <w:rFonts w:ascii="Times New Roman" w:eastAsia="Times New Roman" w:hAnsi="Times New Roman" w:cs="Times New Roman"/>
        </w:rPr>
      </w:pPr>
    </w:p>
    <w:p w14:paraId="4C35D13D" w14:textId="77777777" w:rsidR="00DD3202" w:rsidRDefault="00DD3202" w:rsidP="00DD3202">
      <w:pPr>
        <w:pStyle w:val="NoSpacing"/>
        <w:rPr>
          <w:rFonts w:ascii="Times New Roman" w:eastAsia="Times New Roman" w:hAnsi="Times New Roman" w:cs="Times New Roman"/>
        </w:rPr>
      </w:pPr>
    </w:p>
    <w:p w14:paraId="47A8F15E" w14:textId="77777777" w:rsidR="00DD3202" w:rsidRDefault="00DD3202" w:rsidP="00DD3202">
      <w:pPr>
        <w:pStyle w:val="NoSpacing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 February 2026</w:t>
      </w:r>
    </w:p>
    <w:p w14:paraId="56D05CD9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41B06C" w14:textId="77777777" w:rsidR="00360793" w:rsidRDefault="00360793" w:rsidP="00086E2C">
      <w:pPr>
        <w:spacing w:after="0" w:line="240" w:lineRule="auto"/>
      </w:pPr>
      <w:r>
        <w:separator/>
      </w:r>
    </w:p>
  </w:endnote>
  <w:endnote w:type="continuationSeparator" w:id="0">
    <w:p w14:paraId="18E9A1FF" w14:textId="77777777" w:rsidR="00360793" w:rsidRDefault="00360793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9590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3BBE1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96691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628212" w14:textId="77777777" w:rsidR="00360793" w:rsidRDefault="00360793" w:rsidP="00086E2C">
      <w:pPr>
        <w:spacing w:after="0" w:line="240" w:lineRule="auto"/>
      </w:pPr>
      <w:r>
        <w:separator/>
      </w:r>
    </w:p>
  </w:footnote>
  <w:footnote w:type="continuationSeparator" w:id="0">
    <w:p w14:paraId="49E9FF49" w14:textId="77777777" w:rsidR="00360793" w:rsidRDefault="00360793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F206C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C7D578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D4EB3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202"/>
    <w:rsid w:val="00086E2C"/>
    <w:rsid w:val="000A2E7A"/>
    <w:rsid w:val="002244B7"/>
    <w:rsid w:val="00314D94"/>
    <w:rsid w:val="00360793"/>
    <w:rsid w:val="005E430E"/>
    <w:rsid w:val="00617568"/>
    <w:rsid w:val="006E68FA"/>
    <w:rsid w:val="00DD3202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75B09E"/>
  <w15:chartTrackingRefBased/>
  <w15:docId w15:val="{055CFD06-FC92-4C24-B1F2-DABD90C61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DD320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24</Words>
  <Characters>141</Characters>
  <Application>Microsoft Office Word</Application>
  <DocSecurity>0</DocSecurity>
  <Lines>1</Lines>
  <Paragraphs>1</Paragraphs>
  <ScaleCrop>false</ScaleCrop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2026-02-08T07:37:00Z</dcterms:created>
  <dcterms:modified xsi:type="dcterms:W3CDTF">2026-02-08T07:38:00Z</dcterms:modified>
</cp:coreProperties>
</file>