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129EF" w14:textId="77777777" w:rsidR="00FA5DBB" w:rsidRDefault="00FA5DBB" w:rsidP="00FA5DBB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Richard BEYNTON</w:t>
      </w:r>
      <w:r>
        <w:rPr>
          <w:rFonts w:cs="Times New Roman"/>
        </w:rPr>
        <w:t xml:space="preserve">       (fl.1475)</w:t>
      </w:r>
    </w:p>
    <w:p w14:paraId="4222AB76" w14:textId="77777777" w:rsidR="00FA5DBB" w:rsidRDefault="00FA5DBB" w:rsidP="00FA5DBB">
      <w:pPr>
        <w:pStyle w:val="NoSpacing"/>
        <w:rPr>
          <w:rFonts w:cs="Times New Roman"/>
        </w:rPr>
      </w:pPr>
      <w:r>
        <w:rPr>
          <w:rFonts w:cs="Times New Roman"/>
        </w:rPr>
        <w:t>late of London. Draper.</w:t>
      </w:r>
    </w:p>
    <w:p w14:paraId="4718AE73" w14:textId="77777777" w:rsidR="00FA5DBB" w:rsidRDefault="00FA5DBB" w:rsidP="00FA5DBB">
      <w:pPr>
        <w:pStyle w:val="NoSpacing"/>
        <w:rPr>
          <w:rFonts w:cs="Times New Roman"/>
        </w:rPr>
      </w:pPr>
    </w:p>
    <w:p w14:paraId="18E950CA" w14:textId="77777777" w:rsidR="00FA5DBB" w:rsidRDefault="00FA5DBB" w:rsidP="00FA5DBB">
      <w:pPr>
        <w:pStyle w:val="NoSpacing"/>
        <w:rPr>
          <w:rFonts w:cs="Times New Roman"/>
        </w:rPr>
      </w:pPr>
    </w:p>
    <w:p w14:paraId="49CD1526" w14:textId="77777777" w:rsidR="00FA5DBB" w:rsidRDefault="00FA5DBB" w:rsidP="00FA5DBB">
      <w:pPr>
        <w:pStyle w:val="NoSpacing"/>
        <w:rPr>
          <w:rFonts w:cs="Times New Roman"/>
        </w:rPr>
      </w:pPr>
      <w:r>
        <w:rPr>
          <w:rFonts w:cs="Times New Roman"/>
        </w:rPr>
        <w:t xml:space="preserve">  8 Jul.</w:t>
      </w:r>
      <w:r>
        <w:rPr>
          <w:rFonts w:cs="Times New Roman"/>
        </w:rPr>
        <w:tab/>
        <w:t>1475</w:t>
      </w:r>
      <w:r>
        <w:rPr>
          <w:rFonts w:cs="Times New Roman"/>
        </w:rPr>
        <w:tab/>
        <w:t>He was granted a general pardon of all offences committed by him before</w:t>
      </w:r>
    </w:p>
    <w:p w14:paraId="5BB11C62" w14:textId="77777777" w:rsidR="00FA5DBB" w:rsidRDefault="00FA5DBB" w:rsidP="00FA5DBB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22 June last.   (C.P.R. 1467-77 p.539)</w:t>
      </w:r>
    </w:p>
    <w:p w14:paraId="349AC3AE" w14:textId="77777777" w:rsidR="00FA5DBB" w:rsidRDefault="00FA5DBB" w:rsidP="00FA5DBB">
      <w:pPr>
        <w:pStyle w:val="NoSpacing"/>
        <w:rPr>
          <w:rFonts w:cs="Times New Roman"/>
        </w:rPr>
      </w:pPr>
    </w:p>
    <w:p w14:paraId="3051A927" w14:textId="77777777" w:rsidR="00FA5DBB" w:rsidRDefault="00FA5DBB" w:rsidP="00FA5DBB">
      <w:pPr>
        <w:pStyle w:val="NoSpacing"/>
        <w:rPr>
          <w:rFonts w:cs="Times New Roman"/>
        </w:rPr>
      </w:pPr>
    </w:p>
    <w:p w14:paraId="47D306D3" w14:textId="77777777" w:rsidR="00FA5DBB" w:rsidRDefault="00FA5DBB" w:rsidP="00FA5DBB">
      <w:pPr>
        <w:pStyle w:val="NoSpacing"/>
        <w:rPr>
          <w:rFonts w:cs="Times New Roman"/>
        </w:rPr>
      </w:pPr>
      <w:r>
        <w:rPr>
          <w:rFonts w:cs="Times New Roman"/>
        </w:rPr>
        <w:t>3 June 2026</w:t>
      </w:r>
    </w:p>
    <w:p w14:paraId="797C2DE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C2AB6" w14:textId="77777777" w:rsidR="00EC7B61" w:rsidRDefault="00EC7B61" w:rsidP="00086E2C">
      <w:pPr>
        <w:spacing w:after="0" w:line="240" w:lineRule="auto"/>
      </w:pPr>
      <w:r>
        <w:separator/>
      </w:r>
    </w:p>
  </w:endnote>
  <w:endnote w:type="continuationSeparator" w:id="0">
    <w:p w14:paraId="5BBEBE6F" w14:textId="77777777" w:rsidR="00EC7B61" w:rsidRDefault="00EC7B6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6B9A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2ADE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45BD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9010E" w14:textId="77777777" w:rsidR="00EC7B61" w:rsidRDefault="00EC7B61" w:rsidP="00086E2C">
      <w:pPr>
        <w:spacing w:after="0" w:line="240" w:lineRule="auto"/>
      </w:pPr>
      <w:r>
        <w:separator/>
      </w:r>
    </w:p>
  </w:footnote>
  <w:footnote w:type="continuationSeparator" w:id="0">
    <w:p w14:paraId="60FD5FAD" w14:textId="77777777" w:rsidR="00EC7B61" w:rsidRDefault="00EC7B6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9E33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5D0F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4A1E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DBB"/>
    <w:rsid w:val="00086E2C"/>
    <w:rsid w:val="000A2E7A"/>
    <w:rsid w:val="002244B7"/>
    <w:rsid w:val="00314D94"/>
    <w:rsid w:val="005435B9"/>
    <w:rsid w:val="00617568"/>
    <w:rsid w:val="006E68FA"/>
    <w:rsid w:val="008E56AD"/>
    <w:rsid w:val="00AF65CA"/>
    <w:rsid w:val="00C852B3"/>
    <w:rsid w:val="00EC7B61"/>
    <w:rsid w:val="00ED3A55"/>
    <w:rsid w:val="00F479D0"/>
    <w:rsid w:val="00FA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908EC"/>
  <w15:chartTrackingRefBased/>
  <w15:docId w15:val="{A06F9103-6557-4D01-AFCA-683248A75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2026-06-03T20:16:00Z</dcterms:created>
  <dcterms:modified xsi:type="dcterms:W3CDTF">2026-06-03T20:17:00Z</dcterms:modified>
</cp:coreProperties>
</file>