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C4E0" w14:textId="77777777" w:rsidR="00625E63" w:rsidRDefault="00625E63" w:rsidP="00625E6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de BEYNTON</w:t>
      </w:r>
      <w:r>
        <w:rPr>
          <w:rFonts w:cs="Times New Roman"/>
        </w:rPr>
        <w:t xml:space="preserve">     (fl.1404)</w:t>
      </w:r>
    </w:p>
    <w:p w14:paraId="6DC0BB9C" w14:textId="77777777" w:rsidR="00625E63" w:rsidRDefault="00625E63" w:rsidP="00625E63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15EA41CA" w14:textId="77777777" w:rsidR="00625E63" w:rsidRDefault="00625E63" w:rsidP="00625E63">
      <w:pPr>
        <w:pStyle w:val="NoSpacing"/>
        <w:rPr>
          <w:rFonts w:cs="Times New Roman"/>
        </w:rPr>
      </w:pPr>
    </w:p>
    <w:p w14:paraId="56EAAE6F" w14:textId="77777777" w:rsidR="00625E63" w:rsidRDefault="00625E63" w:rsidP="00625E63">
      <w:pPr>
        <w:pStyle w:val="NoSpacing"/>
        <w:rPr>
          <w:rFonts w:cs="Times New Roman"/>
        </w:rPr>
      </w:pPr>
    </w:p>
    <w:p w14:paraId="0432C02E" w14:textId="77777777" w:rsidR="00625E63" w:rsidRDefault="00625E63" w:rsidP="00625E63">
      <w:pPr>
        <w:pStyle w:val="NoSpacing"/>
        <w:rPr>
          <w:rFonts w:cs="Times New Roman"/>
        </w:rPr>
      </w:pPr>
      <w:r>
        <w:rPr>
          <w:rFonts w:cs="Times New Roman"/>
        </w:rPr>
        <w:tab/>
        <w:t>1404</w:t>
      </w:r>
      <w:r>
        <w:rPr>
          <w:rFonts w:cs="Times New Roman"/>
        </w:rPr>
        <w:tab/>
        <w:t>He became Rector. He left office in the same year.</w:t>
      </w:r>
    </w:p>
    <w:p w14:paraId="2A034EBF" w14:textId="77777777" w:rsidR="00625E63" w:rsidRDefault="00625E63" w:rsidP="00625E6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5BF0CB67" w14:textId="77777777" w:rsidR="00625E63" w:rsidRDefault="00625E63" w:rsidP="00625E63">
      <w:pPr>
        <w:pStyle w:val="NoSpacing"/>
        <w:rPr>
          <w:rFonts w:cs="Times New Roman"/>
        </w:rPr>
      </w:pPr>
    </w:p>
    <w:p w14:paraId="3FB81C57" w14:textId="77777777" w:rsidR="00625E63" w:rsidRDefault="00625E63" w:rsidP="00625E63">
      <w:pPr>
        <w:pStyle w:val="NoSpacing"/>
        <w:rPr>
          <w:rFonts w:cs="Times New Roman"/>
        </w:rPr>
      </w:pPr>
    </w:p>
    <w:p w14:paraId="1523FAFE" w14:textId="77777777" w:rsidR="00625E63" w:rsidRDefault="00625E63" w:rsidP="00625E63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5B00DEC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58266" w14:textId="77777777" w:rsidR="00475F40" w:rsidRDefault="00475F40" w:rsidP="00086E2C">
      <w:pPr>
        <w:spacing w:after="0" w:line="240" w:lineRule="auto"/>
      </w:pPr>
      <w:r>
        <w:separator/>
      </w:r>
    </w:p>
  </w:endnote>
  <w:endnote w:type="continuationSeparator" w:id="0">
    <w:p w14:paraId="13DC84BA" w14:textId="77777777" w:rsidR="00475F40" w:rsidRDefault="00475F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EA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5B3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328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8E884" w14:textId="77777777" w:rsidR="00475F40" w:rsidRDefault="00475F40" w:rsidP="00086E2C">
      <w:pPr>
        <w:spacing w:after="0" w:line="240" w:lineRule="auto"/>
      </w:pPr>
      <w:r>
        <w:separator/>
      </w:r>
    </w:p>
  </w:footnote>
  <w:footnote w:type="continuationSeparator" w:id="0">
    <w:p w14:paraId="08F7ECF5" w14:textId="77777777" w:rsidR="00475F40" w:rsidRDefault="00475F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41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130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81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63"/>
    <w:rsid w:val="00086E2C"/>
    <w:rsid w:val="000A2E7A"/>
    <w:rsid w:val="002244B7"/>
    <w:rsid w:val="00314D94"/>
    <w:rsid w:val="00475F40"/>
    <w:rsid w:val="005435B9"/>
    <w:rsid w:val="00617568"/>
    <w:rsid w:val="00625E63"/>
    <w:rsid w:val="006E68FA"/>
    <w:rsid w:val="008E56AD"/>
    <w:rsid w:val="00AF65CA"/>
    <w:rsid w:val="00E42F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17452"/>
  <w15:chartTrackingRefBased/>
  <w15:docId w15:val="{FB33E29F-A43D-49F1-85FD-BC66136A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625E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2026-05-16T20:34:00Z</dcterms:created>
  <dcterms:modified xsi:type="dcterms:W3CDTF">2026-05-16T20:35:00Z</dcterms:modified>
</cp:coreProperties>
</file>