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76D8" w14:textId="41354F02" w:rsidR="00440294" w:rsidRP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  <w:r w:rsidRPr="00440294">
        <w:rPr>
          <w:rFonts w:ascii="Times New Roman" w:hAnsi="Times New Roman" w:cs="Times New Roman"/>
          <w:u w:val="single"/>
          <w:lang w:val="en-US"/>
        </w:rPr>
        <w:t>Thomas BEWE</w:t>
      </w:r>
      <w:r w:rsidRPr="00440294">
        <w:rPr>
          <w:rFonts w:ascii="Times New Roman" w:hAnsi="Times New Roman" w:cs="Times New Roman"/>
          <w:lang w:val="en-US"/>
        </w:rPr>
        <w:t xml:space="preserve">      (d.1444)</w:t>
      </w:r>
    </w:p>
    <w:p w14:paraId="4A4C5884" w14:textId="04CFA2F9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  <w:r w:rsidRPr="00440294">
        <w:rPr>
          <w:rFonts w:ascii="Times New Roman" w:hAnsi="Times New Roman" w:cs="Times New Roman"/>
          <w:lang w:val="en-US"/>
        </w:rPr>
        <w:t>of York. Smith.</w:t>
      </w:r>
    </w:p>
    <w:p w14:paraId="42C8FAEF" w14:textId="77777777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</w:p>
    <w:p w14:paraId="09ADEB9C" w14:textId="77777777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</w:p>
    <w:p w14:paraId="25BC9B4A" w14:textId="4743E331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1427</w:t>
      </w:r>
      <w:r>
        <w:rPr>
          <w:rFonts w:ascii="Times New Roman" w:hAnsi="Times New Roman" w:cs="Times New Roman"/>
          <w:lang w:val="en-US"/>
        </w:rPr>
        <w:tab/>
        <w:t>He became a Freeman.   (R.F.Y. p.140)</w:t>
      </w:r>
    </w:p>
    <w:p w14:paraId="5E8345D2" w14:textId="20EB5763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Feb.1444</w:t>
      </w:r>
      <w:r>
        <w:rPr>
          <w:rFonts w:ascii="Times New Roman" w:hAnsi="Times New Roman" w:cs="Times New Roman"/>
          <w:lang w:val="en-US"/>
        </w:rPr>
        <w:tab/>
        <w:t>He made his Will.    (W.Y.R. p.17)</w:t>
      </w:r>
    </w:p>
    <w:p w14:paraId="0CDB44B1" w14:textId="231CB21A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Mar.</w:t>
      </w:r>
      <w:r>
        <w:rPr>
          <w:rFonts w:ascii="Times New Roman" w:hAnsi="Times New Roman" w:cs="Times New Roman"/>
          <w:lang w:val="en-US"/>
        </w:rPr>
        <w:tab/>
        <w:t>Probate of his Will.   (ibid.)</w:t>
      </w:r>
    </w:p>
    <w:p w14:paraId="79B59B7E" w14:textId="77777777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</w:p>
    <w:p w14:paraId="785B2230" w14:textId="77777777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</w:p>
    <w:p w14:paraId="16AB016E" w14:textId="35FAD438" w:rsid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February 2010</w:t>
      </w:r>
    </w:p>
    <w:p w14:paraId="52B0B68F" w14:textId="2CE6F6A5" w:rsidR="00440294" w:rsidRPr="00440294" w:rsidRDefault="00440294" w:rsidP="004402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9 April 2026</w:t>
      </w:r>
    </w:p>
    <w:sectPr w:rsidR="00440294" w:rsidRPr="004402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10801" w14:textId="77777777" w:rsidR="00253933" w:rsidRDefault="00253933" w:rsidP="00086E2C">
      <w:pPr>
        <w:spacing w:after="0" w:line="240" w:lineRule="auto"/>
      </w:pPr>
      <w:r>
        <w:separator/>
      </w:r>
    </w:p>
  </w:endnote>
  <w:endnote w:type="continuationSeparator" w:id="0">
    <w:p w14:paraId="398629F0" w14:textId="77777777" w:rsidR="00253933" w:rsidRDefault="002539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44B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442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86C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67970" w14:textId="77777777" w:rsidR="00253933" w:rsidRDefault="00253933" w:rsidP="00086E2C">
      <w:pPr>
        <w:spacing w:after="0" w:line="240" w:lineRule="auto"/>
      </w:pPr>
      <w:r>
        <w:separator/>
      </w:r>
    </w:p>
  </w:footnote>
  <w:footnote w:type="continuationSeparator" w:id="0">
    <w:p w14:paraId="050692B6" w14:textId="77777777" w:rsidR="00253933" w:rsidRDefault="002539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31D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7A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D7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94"/>
    <w:rsid w:val="00086E2C"/>
    <w:rsid w:val="000A2E7A"/>
    <w:rsid w:val="002244B7"/>
    <w:rsid w:val="00253933"/>
    <w:rsid w:val="00314D94"/>
    <w:rsid w:val="00440294"/>
    <w:rsid w:val="00617568"/>
    <w:rsid w:val="006E68FA"/>
    <w:rsid w:val="00CA19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6CB07"/>
  <w15:chartTrackingRefBased/>
  <w15:docId w15:val="{2C6A2002-12BE-4795-8D47-2BBF277B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402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40</Words>
  <Characters>168</Characters>
  <Application>Microsoft Office Word</Application>
  <DocSecurity>0</DocSecurity>
  <Lines>16</Lines>
  <Paragraphs>18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2026-04-09T12:21:00Z</dcterms:created>
  <dcterms:modified xsi:type="dcterms:W3CDTF">2026-04-09T12:25:00Z</dcterms:modified>
</cp:coreProperties>
</file>