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66390" w14:textId="77777777" w:rsidR="00D440D4" w:rsidRDefault="00D440D4" w:rsidP="00D440D4">
      <w:pPr>
        <w:pStyle w:val="NoSpacing"/>
      </w:pPr>
      <w:r>
        <w:rPr>
          <w:u w:val="single"/>
        </w:rPr>
        <w:t>Richard BEVERLEY</w:t>
      </w:r>
      <w:r>
        <w:t xml:space="preserve">         (fl.1465-6)</w:t>
      </w:r>
    </w:p>
    <w:p w14:paraId="3D264C93" w14:textId="77777777" w:rsidR="00D440D4" w:rsidRDefault="00D440D4" w:rsidP="00D440D4">
      <w:pPr>
        <w:pStyle w:val="NoSpacing"/>
      </w:pPr>
      <w:r>
        <w:t>Keeper of East Park, in the lordship of Middleham.</w:t>
      </w:r>
    </w:p>
    <w:p w14:paraId="01548543" w14:textId="77777777" w:rsidR="00D440D4" w:rsidRDefault="00D440D4" w:rsidP="00D440D4">
      <w:pPr>
        <w:pStyle w:val="NoSpacing"/>
      </w:pPr>
    </w:p>
    <w:p w14:paraId="2289175C" w14:textId="77777777" w:rsidR="00D440D4" w:rsidRDefault="00D440D4" w:rsidP="00D440D4">
      <w:pPr>
        <w:pStyle w:val="NoSpacing"/>
      </w:pPr>
    </w:p>
    <w:p w14:paraId="0051EADC" w14:textId="77777777" w:rsidR="00D440D4" w:rsidRDefault="00D440D4" w:rsidP="00D440D4">
      <w:pPr>
        <w:pStyle w:val="NoSpacing"/>
      </w:pPr>
      <w:r>
        <w:t xml:space="preserve">      1465-6</w:t>
      </w:r>
      <w:r>
        <w:tab/>
        <w:t>He was retained by Richard Neville, Earl of Warwick(q.v.), at £1 10s 4d p.a.</w:t>
      </w:r>
    </w:p>
    <w:p w14:paraId="61ABAF02" w14:textId="77777777" w:rsidR="00D440D4" w:rsidRPr="00981558" w:rsidRDefault="00D440D4" w:rsidP="00D440D4">
      <w:pPr>
        <w:pStyle w:val="NoSpacing"/>
        <w:rPr>
          <w:rFonts w:cs="Times New Roman"/>
        </w:rPr>
      </w:pPr>
      <w:r>
        <w:tab/>
      </w:r>
      <w: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1265C0F3" w14:textId="77777777" w:rsidR="00D440D4" w:rsidRPr="00981558" w:rsidRDefault="00D440D4" w:rsidP="00D440D4">
      <w:pPr>
        <w:pStyle w:val="NoSpacing"/>
        <w:ind w:left="720" w:firstLine="72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64A7F2F5" w14:textId="77777777" w:rsidR="00D440D4" w:rsidRDefault="00D440D4" w:rsidP="00D440D4">
      <w:pPr>
        <w:pStyle w:val="NoSpacing"/>
        <w:ind w:left="720" w:firstLine="720"/>
      </w:pPr>
      <w:r w:rsidRPr="00981558">
        <w:rPr>
          <w:rFonts w:cs="Times New Roman"/>
        </w:rPr>
        <w:t>association with Shaun Tyas, 2023 p.</w:t>
      </w:r>
      <w:r>
        <w:t>163)</w:t>
      </w:r>
    </w:p>
    <w:p w14:paraId="1A208230" w14:textId="77777777" w:rsidR="00D440D4" w:rsidRDefault="00D440D4" w:rsidP="00D440D4">
      <w:pPr>
        <w:pStyle w:val="NoSpacing"/>
      </w:pPr>
    </w:p>
    <w:p w14:paraId="6C2F3577" w14:textId="77777777" w:rsidR="00D440D4" w:rsidRDefault="00D440D4" w:rsidP="00D440D4">
      <w:pPr>
        <w:pStyle w:val="NoSpacing"/>
      </w:pPr>
    </w:p>
    <w:p w14:paraId="6A2301C0" w14:textId="77777777" w:rsidR="00D440D4" w:rsidRDefault="00D440D4" w:rsidP="00D440D4">
      <w:pPr>
        <w:pStyle w:val="NoSpacing"/>
      </w:pPr>
      <w:r>
        <w:t>6 June 2026</w:t>
      </w:r>
    </w:p>
    <w:p w14:paraId="7C97454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D440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52703" w14:textId="77777777" w:rsidR="00D44082" w:rsidRDefault="00D44082" w:rsidP="00086E2C">
      <w:pPr>
        <w:spacing w:after="0" w:line="240" w:lineRule="auto"/>
      </w:pPr>
      <w:r>
        <w:separator/>
      </w:r>
    </w:p>
  </w:endnote>
  <w:endnote w:type="continuationSeparator" w:id="0">
    <w:p w14:paraId="332304D8" w14:textId="77777777" w:rsidR="00D44082" w:rsidRDefault="00D4408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A2B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1258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6CA1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2BA56" w14:textId="77777777" w:rsidR="00D44082" w:rsidRDefault="00D44082" w:rsidP="00086E2C">
      <w:pPr>
        <w:spacing w:after="0" w:line="240" w:lineRule="auto"/>
      </w:pPr>
      <w:r>
        <w:separator/>
      </w:r>
    </w:p>
  </w:footnote>
  <w:footnote w:type="continuationSeparator" w:id="0">
    <w:p w14:paraId="10DD322D" w14:textId="77777777" w:rsidR="00D44082" w:rsidRDefault="00D4408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F413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C99A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C1CA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0D4"/>
    <w:rsid w:val="00086E2C"/>
    <w:rsid w:val="000A2E7A"/>
    <w:rsid w:val="002244B7"/>
    <w:rsid w:val="00314D94"/>
    <w:rsid w:val="005435B9"/>
    <w:rsid w:val="00617568"/>
    <w:rsid w:val="006E68FA"/>
    <w:rsid w:val="00886B5E"/>
    <w:rsid w:val="008E56AD"/>
    <w:rsid w:val="00AF65CA"/>
    <w:rsid w:val="00D44082"/>
    <w:rsid w:val="00D440D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EA732"/>
  <w15:chartTrackingRefBased/>
  <w15:docId w15:val="{824C2765-E5CD-4F66-937C-EE5F9C91D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61</Words>
  <Characters>331</Characters>
  <Application>Microsoft Office Word</Application>
  <DocSecurity>0</DocSecurity>
  <Lines>20</Lines>
  <Paragraphs>11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2026-06-06T18:03:00Z</dcterms:created>
  <dcterms:modified xsi:type="dcterms:W3CDTF">2026-06-06T18:04:00Z</dcterms:modified>
</cp:coreProperties>
</file>