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552E4" w14:textId="77777777" w:rsidR="00BC4B9B" w:rsidRDefault="00BC4B9B" w:rsidP="00BC4B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BEURLEY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d.ca.1428)</w:t>
      </w:r>
    </w:p>
    <w:p w14:paraId="5579EC30" w14:textId="77777777" w:rsidR="00BC4B9B" w:rsidRDefault="00BC4B9B" w:rsidP="00BC4B9B">
      <w:pPr>
        <w:pStyle w:val="NoSpacing"/>
        <w:rPr>
          <w:rFonts w:cs="Times New Roman"/>
          <w:szCs w:val="24"/>
        </w:rPr>
      </w:pPr>
    </w:p>
    <w:p w14:paraId="4166D4D7" w14:textId="77777777" w:rsidR="00BC4B9B" w:rsidRDefault="00BC4B9B" w:rsidP="00BC4B9B">
      <w:pPr>
        <w:pStyle w:val="NoSpacing"/>
        <w:rPr>
          <w:rFonts w:cs="Times New Roman"/>
          <w:szCs w:val="24"/>
        </w:rPr>
      </w:pPr>
    </w:p>
    <w:p w14:paraId="2100090F" w14:textId="77777777" w:rsidR="00BC4B9B" w:rsidRDefault="00BC4B9B" w:rsidP="00BC4B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Dec.1428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Herefordshire and the</w:t>
      </w:r>
    </w:p>
    <w:p w14:paraId="19684CD5" w14:textId="77777777" w:rsidR="00BC4B9B" w:rsidRDefault="00BC4B9B" w:rsidP="00BC4B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adjacent Welsh March.    (C.F.R. 1422-30 p.235)</w:t>
      </w:r>
    </w:p>
    <w:p w14:paraId="51584CB0" w14:textId="77777777" w:rsidR="00BC4B9B" w:rsidRDefault="00BC4B9B" w:rsidP="00BC4B9B">
      <w:pPr>
        <w:pStyle w:val="NoSpacing"/>
        <w:rPr>
          <w:rFonts w:cs="Times New Roman"/>
          <w:szCs w:val="24"/>
        </w:rPr>
      </w:pPr>
    </w:p>
    <w:p w14:paraId="4382D673" w14:textId="77777777" w:rsidR="00BC4B9B" w:rsidRDefault="00BC4B9B" w:rsidP="00BC4B9B">
      <w:pPr>
        <w:pStyle w:val="NoSpacing"/>
        <w:rPr>
          <w:rFonts w:cs="Times New Roman"/>
          <w:szCs w:val="24"/>
        </w:rPr>
      </w:pPr>
    </w:p>
    <w:p w14:paraId="0D69E3CE" w14:textId="77777777" w:rsidR="00BC4B9B" w:rsidRDefault="00BC4B9B" w:rsidP="00BC4B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April 2024</w:t>
      </w:r>
    </w:p>
    <w:p w14:paraId="7DC9AA5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5566F" w14:textId="77777777" w:rsidR="00BC4B9B" w:rsidRDefault="00BC4B9B" w:rsidP="009139A6">
      <w:r>
        <w:separator/>
      </w:r>
    </w:p>
  </w:endnote>
  <w:endnote w:type="continuationSeparator" w:id="0">
    <w:p w14:paraId="2C59AD0D" w14:textId="77777777" w:rsidR="00BC4B9B" w:rsidRDefault="00BC4B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6A7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B6B7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1A2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1885D" w14:textId="77777777" w:rsidR="00BC4B9B" w:rsidRDefault="00BC4B9B" w:rsidP="009139A6">
      <w:r>
        <w:separator/>
      </w:r>
    </w:p>
  </w:footnote>
  <w:footnote w:type="continuationSeparator" w:id="0">
    <w:p w14:paraId="5DBF90BA" w14:textId="77777777" w:rsidR="00BC4B9B" w:rsidRDefault="00BC4B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2DF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247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812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B9B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C4B9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D8EB3"/>
  <w15:chartTrackingRefBased/>
  <w15:docId w15:val="{EF825E2E-C209-4963-A7A9-F868BF26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2024-04-08T20:00:00Z</dcterms:created>
  <dcterms:modified xsi:type="dcterms:W3CDTF">2024-04-08T20:01:00Z</dcterms:modified>
</cp:coreProperties>
</file>