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9314B" w14:textId="77777777" w:rsidR="00E12F34" w:rsidRDefault="00E12F34" w:rsidP="00E1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BEULE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6594EAAD" w14:textId="77777777" w:rsidR="00E12F34" w:rsidRDefault="00E12F34" w:rsidP="00E12F34">
      <w:pPr>
        <w:rPr>
          <w:rFonts w:ascii="Times New Roman" w:hAnsi="Times New Roman" w:cs="Times New Roman"/>
          <w:sz w:val="24"/>
          <w:szCs w:val="24"/>
        </w:rPr>
      </w:pPr>
    </w:p>
    <w:p w14:paraId="1CFBE649" w14:textId="77777777" w:rsidR="00E12F34" w:rsidRDefault="00E12F34" w:rsidP="00E12F34">
      <w:pPr>
        <w:rPr>
          <w:rFonts w:ascii="Times New Roman" w:hAnsi="Times New Roman" w:cs="Times New Roman"/>
          <w:sz w:val="24"/>
          <w:szCs w:val="24"/>
        </w:rPr>
      </w:pPr>
    </w:p>
    <w:p w14:paraId="06BE4688" w14:textId="77777777" w:rsidR="00E12F34" w:rsidRDefault="00E12F34" w:rsidP="00E1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Stapilton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appointed collectors of customs in</w:t>
      </w:r>
    </w:p>
    <w:p w14:paraId="4CA471DF" w14:textId="3DFB639A" w:rsidR="00E12F34" w:rsidRDefault="00E12F34" w:rsidP="00E1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Cumberland.    (C.F.R. 1399-1405 p.88).</w:t>
      </w:r>
    </w:p>
    <w:p w14:paraId="7028DBCA" w14:textId="77777777" w:rsidR="0038475F" w:rsidRDefault="0038475F" w:rsidP="00E12F34">
      <w:pPr>
        <w:rPr>
          <w:rFonts w:ascii="Times New Roman" w:hAnsi="Times New Roman" w:cs="Times New Roman"/>
          <w:sz w:val="24"/>
          <w:szCs w:val="24"/>
        </w:rPr>
      </w:pPr>
    </w:p>
    <w:p w14:paraId="5BB16721" w14:textId="77777777" w:rsidR="00E12F34" w:rsidRDefault="00E12F34" w:rsidP="00E12F34">
      <w:pPr>
        <w:rPr>
          <w:rFonts w:ascii="Times New Roman" w:hAnsi="Times New Roman" w:cs="Times New Roman"/>
          <w:sz w:val="24"/>
          <w:szCs w:val="24"/>
        </w:rPr>
      </w:pPr>
    </w:p>
    <w:p w14:paraId="3FCE4524" w14:textId="77777777" w:rsidR="00E12F34" w:rsidRDefault="00E12F34" w:rsidP="00E12F34">
      <w:pPr>
        <w:rPr>
          <w:rFonts w:ascii="Times New Roman" w:hAnsi="Times New Roman" w:cs="Times New Roman"/>
          <w:sz w:val="24"/>
          <w:szCs w:val="24"/>
        </w:rPr>
      </w:pPr>
    </w:p>
    <w:p w14:paraId="673F3BFC" w14:textId="77777777" w:rsidR="00E12F34" w:rsidRDefault="00E12F34" w:rsidP="00E12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2021</w:t>
      </w:r>
    </w:p>
    <w:p w14:paraId="7C7F86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462B6" w14:textId="77777777" w:rsidR="00E12F34" w:rsidRDefault="00E12F34" w:rsidP="009139A6">
      <w:r>
        <w:separator/>
      </w:r>
    </w:p>
  </w:endnote>
  <w:endnote w:type="continuationSeparator" w:id="0">
    <w:p w14:paraId="31509308" w14:textId="77777777" w:rsidR="00E12F34" w:rsidRDefault="00E12F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5E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94F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D9A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40292" w14:textId="77777777" w:rsidR="00E12F34" w:rsidRDefault="00E12F34" w:rsidP="009139A6">
      <w:r>
        <w:separator/>
      </w:r>
    </w:p>
  </w:footnote>
  <w:footnote w:type="continuationSeparator" w:id="0">
    <w:p w14:paraId="00199EEE" w14:textId="77777777" w:rsidR="00E12F34" w:rsidRDefault="00E12F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53F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6EA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0E0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34"/>
    <w:rsid w:val="000666E0"/>
    <w:rsid w:val="002510B7"/>
    <w:rsid w:val="0038475F"/>
    <w:rsid w:val="005C130B"/>
    <w:rsid w:val="00826F5C"/>
    <w:rsid w:val="009139A6"/>
    <w:rsid w:val="009448BB"/>
    <w:rsid w:val="00A3176C"/>
    <w:rsid w:val="00AE65F8"/>
    <w:rsid w:val="00BA00AB"/>
    <w:rsid w:val="00CB4ED9"/>
    <w:rsid w:val="00E12F3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D95F1"/>
  <w15:chartTrackingRefBased/>
  <w15:docId w15:val="{47526BD5-2447-48E3-93DD-1D2E10FAD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F3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2021-04-27T08:20:00Z</dcterms:created>
  <dcterms:modified xsi:type="dcterms:W3CDTF">2021-06-03T09:51:00Z</dcterms:modified>
</cp:coreProperties>
</file>