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B11" w:rsidRDefault="004C2B11" w:rsidP="004C2B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BETYLL, senior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(fl.1419)</w:t>
      </w:r>
    </w:p>
    <w:p w:rsidR="004C2B11" w:rsidRDefault="004C2B11" w:rsidP="004C2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2B11" w:rsidRDefault="004C2B11" w:rsidP="004C2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2B11" w:rsidRDefault="004C2B11" w:rsidP="004C2B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Sittingbourne,</w:t>
      </w:r>
    </w:p>
    <w:p w:rsidR="004C2B11" w:rsidRDefault="004C2B11" w:rsidP="004C2B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Kent, into lands of the late John Frogenhale(d.1419)(q.v.).</w:t>
      </w:r>
    </w:p>
    <w:p w:rsidR="004C2B11" w:rsidRDefault="004C2B11" w:rsidP="004C2B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21-306)</w:t>
      </w:r>
    </w:p>
    <w:p w:rsidR="004C2B11" w:rsidRDefault="004C2B11" w:rsidP="004C2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2B11" w:rsidRDefault="004C2B11" w:rsidP="004C2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4C2B11" w:rsidRDefault="004C2B11" w:rsidP="004C2B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2016</w:t>
      </w:r>
    </w:p>
    <w:sectPr w:rsidR="006B2F86" w:rsidRPr="004C2B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B11" w:rsidRDefault="004C2B11" w:rsidP="00E71FC3">
      <w:pPr>
        <w:spacing w:after="0" w:line="240" w:lineRule="auto"/>
      </w:pPr>
      <w:r>
        <w:separator/>
      </w:r>
    </w:p>
  </w:endnote>
  <w:endnote w:type="continuationSeparator" w:id="0">
    <w:p w:rsidR="004C2B11" w:rsidRDefault="004C2B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B11" w:rsidRDefault="004C2B11" w:rsidP="00E71FC3">
      <w:pPr>
        <w:spacing w:after="0" w:line="240" w:lineRule="auto"/>
      </w:pPr>
      <w:r>
        <w:separator/>
      </w:r>
    </w:p>
  </w:footnote>
  <w:footnote w:type="continuationSeparator" w:id="0">
    <w:p w:rsidR="004C2B11" w:rsidRDefault="004C2B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B11"/>
    <w:rsid w:val="004C2B1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68CE5"/>
  <w15:chartTrackingRefBased/>
  <w15:docId w15:val="{32A137D8-AFDE-4674-BC93-C416DF50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2016-03-22T19:49:00Z</dcterms:created>
  <dcterms:modified xsi:type="dcterms:W3CDTF">2016-03-22T19:49:00Z</dcterms:modified>
</cp:coreProperties>
</file>