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C8D27" w14:textId="77777777" w:rsidR="009A5C13" w:rsidRDefault="009A5C13" w:rsidP="009A5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William BETWYN (BEDEWYND,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BETHEWYND)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(fl.1469)</w:t>
      </w:r>
    </w:p>
    <w:p w14:paraId="543002E9" w14:textId="77777777" w:rsidR="009A5C13" w:rsidRDefault="009A5C13" w:rsidP="009A5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Buckingham. Yeoman alias tailor.</w:t>
      </w:r>
    </w:p>
    <w:p w14:paraId="50EC744B" w14:textId="77777777" w:rsidR="009A5C13" w:rsidRDefault="009A5C13" w:rsidP="009A5C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363E4F" w14:textId="77777777" w:rsidR="009A5C13" w:rsidRDefault="009A5C13" w:rsidP="009A5C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01271B" w14:textId="77777777" w:rsidR="009A5C13" w:rsidRDefault="009A5C13" w:rsidP="009A5C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Feb.1469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pardon.</w:t>
      </w:r>
    </w:p>
    <w:p w14:paraId="7D45F871" w14:textId="77777777" w:rsidR="009A5C13" w:rsidRDefault="009A5C13" w:rsidP="009A5C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(“Pardon Rolls of Edward IV, 1468-71” ed. Hannes </w:t>
      </w:r>
      <w:proofErr w:type="spellStart"/>
      <w:r>
        <w:rPr>
          <w:rFonts w:ascii="Times New Roman" w:hAnsi="Times New Roman" w:cs="Times New Roman"/>
          <w:sz w:val="24"/>
          <w:szCs w:val="24"/>
        </w:rPr>
        <w:t>Kleineke</w:t>
      </w:r>
      <w:proofErr w:type="spellEnd"/>
      <w:r>
        <w:rPr>
          <w:rFonts w:ascii="Times New Roman" w:hAnsi="Times New Roman" w:cs="Times New Roman"/>
          <w:sz w:val="24"/>
          <w:szCs w:val="24"/>
        </w:rPr>
        <w:t>, published</w:t>
      </w:r>
    </w:p>
    <w:p w14:paraId="00590BC1" w14:textId="77777777" w:rsidR="009A5C13" w:rsidRDefault="009A5C13" w:rsidP="009A5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the List and Index Society, 2020, p.57)</w:t>
      </w:r>
    </w:p>
    <w:p w14:paraId="73249299" w14:textId="77777777" w:rsidR="009A5C13" w:rsidRDefault="009A5C13" w:rsidP="009A5C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18ED38" w14:textId="77777777" w:rsidR="009A5C13" w:rsidRDefault="009A5C13" w:rsidP="009A5C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516C51" w14:textId="77777777" w:rsidR="009A5C13" w:rsidRDefault="009A5C13" w:rsidP="009A5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June 2022</w:t>
      </w:r>
    </w:p>
    <w:p w14:paraId="5835F17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8DF14" w14:textId="77777777" w:rsidR="009A5C13" w:rsidRDefault="009A5C13" w:rsidP="009139A6">
      <w:r>
        <w:separator/>
      </w:r>
    </w:p>
  </w:endnote>
  <w:endnote w:type="continuationSeparator" w:id="0">
    <w:p w14:paraId="69A5EB90" w14:textId="77777777" w:rsidR="009A5C13" w:rsidRDefault="009A5C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E64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FAEE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9D1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C36DF" w14:textId="77777777" w:rsidR="009A5C13" w:rsidRDefault="009A5C13" w:rsidP="009139A6">
      <w:r>
        <w:separator/>
      </w:r>
    </w:p>
  </w:footnote>
  <w:footnote w:type="continuationSeparator" w:id="0">
    <w:p w14:paraId="1E1A1228" w14:textId="77777777" w:rsidR="009A5C13" w:rsidRDefault="009A5C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D88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000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9E3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C13"/>
    <w:rsid w:val="000666E0"/>
    <w:rsid w:val="002510B7"/>
    <w:rsid w:val="005C130B"/>
    <w:rsid w:val="00826F5C"/>
    <w:rsid w:val="009139A6"/>
    <w:rsid w:val="009448BB"/>
    <w:rsid w:val="009A5C13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8D4D4"/>
  <w15:chartTrackingRefBased/>
  <w15:docId w15:val="{FED9109E-F45A-4566-8758-373B59EF1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C1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2022-07-14T07:36:00Z</dcterms:created>
  <dcterms:modified xsi:type="dcterms:W3CDTF">2022-07-14T07:37:00Z</dcterms:modified>
</cp:coreProperties>
</file>