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C684D" w14:textId="77777777" w:rsidR="002951D1" w:rsidRDefault="002951D1" w:rsidP="002951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BETTYS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71A2CF0" w14:textId="77777777" w:rsidR="002951D1" w:rsidRDefault="002951D1" w:rsidP="002951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South </w:t>
      </w:r>
      <w:proofErr w:type="spellStart"/>
      <w:r>
        <w:rPr>
          <w:rFonts w:ascii="Times New Roman" w:hAnsi="Times New Roman" w:cs="Times New Roman"/>
        </w:rPr>
        <w:t>Pickenham</w:t>
      </w:r>
      <w:proofErr w:type="spellEnd"/>
      <w:r>
        <w:rPr>
          <w:rFonts w:ascii="Times New Roman" w:hAnsi="Times New Roman" w:cs="Times New Roman"/>
        </w:rPr>
        <w:t>, Norfolk.</w:t>
      </w:r>
    </w:p>
    <w:p w14:paraId="123ABA4C" w14:textId="77777777" w:rsidR="002951D1" w:rsidRDefault="002951D1" w:rsidP="002951D1">
      <w:pPr>
        <w:rPr>
          <w:rFonts w:ascii="Times New Roman" w:hAnsi="Times New Roman" w:cs="Times New Roman"/>
        </w:rPr>
      </w:pPr>
    </w:p>
    <w:p w14:paraId="7209B78B" w14:textId="77777777" w:rsidR="002951D1" w:rsidRDefault="002951D1" w:rsidP="002951D1">
      <w:pPr>
        <w:rPr>
          <w:rFonts w:ascii="Times New Roman" w:hAnsi="Times New Roman" w:cs="Times New Roman"/>
        </w:rPr>
      </w:pPr>
    </w:p>
    <w:p w14:paraId="79D349B3" w14:textId="77777777" w:rsidR="002951D1" w:rsidRDefault="002951D1" w:rsidP="002951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Methewold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39BF621F" w14:textId="77777777" w:rsidR="002951D1" w:rsidRDefault="002951D1" w:rsidP="002951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07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E24101B" w14:textId="77777777" w:rsidR="002951D1" w:rsidRDefault="002951D1" w:rsidP="002951D1">
      <w:pPr>
        <w:rPr>
          <w:rFonts w:ascii="Times New Roman" w:hAnsi="Times New Roman" w:cs="Times New Roman"/>
        </w:rPr>
      </w:pPr>
    </w:p>
    <w:p w14:paraId="488ADBA3" w14:textId="77777777" w:rsidR="002951D1" w:rsidRDefault="002951D1" w:rsidP="002951D1">
      <w:pPr>
        <w:rPr>
          <w:rFonts w:ascii="Times New Roman" w:hAnsi="Times New Roman" w:cs="Times New Roman"/>
        </w:rPr>
      </w:pPr>
    </w:p>
    <w:p w14:paraId="1218D190" w14:textId="77777777" w:rsidR="002951D1" w:rsidRDefault="002951D1" w:rsidP="002951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May 2018</w:t>
      </w:r>
    </w:p>
    <w:p w14:paraId="170CB300" w14:textId="77777777" w:rsidR="006B2F86" w:rsidRPr="00E71FC3" w:rsidRDefault="002951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F91AD" w14:textId="77777777" w:rsidR="002951D1" w:rsidRDefault="002951D1" w:rsidP="00E71FC3">
      <w:r>
        <w:separator/>
      </w:r>
    </w:p>
  </w:endnote>
  <w:endnote w:type="continuationSeparator" w:id="0">
    <w:p w14:paraId="01AAF69A" w14:textId="77777777" w:rsidR="002951D1" w:rsidRDefault="002951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B63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BB202" w14:textId="77777777" w:rsidR="002951D1" w:rsidRDefault="002951D1" w:rsidP="00E71FC3">
      <w:r>
        <w:separator/>
      </w:r>
    </w:p>
  </w:footnote>
  <w:footnote w:type="continuationSeparator" w:id="0">
    <w:p w14:paraId="78574B04" w14:textId="77777777" w:rsidR="002951D1" w:rsidRDefault="002951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1D1"/>
    <w:rsid w:val="001A7C09"/>
    <w:rsid w:val="002951D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FCFF1"/>
  <w15:chartTrackingRefBased/>
  <w15:docId w15:val="{62A95120-0F2C-4142-9074-0728EAD9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51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51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2018-06-23T11:45:00Z</dcterms:created>
  <dcterms:modified xsi:type="dcterms:W3CDTF">2018-06-23T11:45:00Z</dcterms:modified>
</cp:coreProperties>
</file>