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C7D37B" w14:textId="77777777" w:rsidR="00106602" w:rsidRDefault="00106602" w:rsidP="0010660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BETTYS</w:t>
      </w:r>
      <w:r>
        <w:rPr>
          <w:rFonts w:cs="Times New Roman"/>
          <w:szCs w:val="24"/>
        </w:rPr>
        <w:t xml:space="preserve">        (fl.1420)</w:t>
      </w:r>
    </w:p>
    <w:p w14:paraId="76090F4A" w14:textId="77777777" w:rsidR="00106602" w:rsidRDefault="00106602" w:rsidP="0010660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Sedgeford</w:t>
      </w:r>
      <w:proofErr w:type="spellEnd"/>
      <w:r>
        <w:rPr>
          <w:rFonts w:cs="Times New Roman"/>
          <w:szCs w:val="24"/>
        </w:rPr>
        <w:t>, Norfolk.</w:t>
      </w:r>
    </w:p>
    <w:p w14:paraId="549C8297" w14:textId="77777777" w:rsidR="00106602" w:rsidRDefault="00106602" w:rsidP="00106602">
      <w:pPr>
        <w:pStyle w:val="NoSpacing"/>
        <w:rPr>
          <w:rFonts w:cs="Times New Roman"/>
          <w:szCs w:val="24"/>
        </w:rPr>
      </w:pPr>
    </w:p>
    <w:p w14:paraId="134ACCAD" w14:textId="77777777" w:rsidR="00106602" w:rsidRDefault="00106602" w:rsidP="00106602">
      <w:pPr>
        <w:pStyle w:val="NoSpacing"/>
        <w:rPr>
          <w:rFonts w:cs="Times New Roman"/>
          <w:szCs w:val="24"/>
        </w:rPr>
      </w:pPr>
    </w:p>
    <w:p w14:paraId="379AB8F4" w14:textId="77777777" w:rsidR="00106602" w:rsidRDefault="00106602" w:rsidP="0010660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1420</w:t>
      </w:r>
      <w:r>
        <w:rPr>
          <w:rFonts w:cs="Times New Roman"/>
          <w:szCs w:val="24"/>
        </w:rPr>
        <w:tab/>
        <w:t>John Perche(q.v.) brought a plaint of debt against him and six others.</w:t>
      </w:r>
    </w:p>
    <w:p w14:paraId="45B633A5" w14:textId="77777777" w:rsidR="00106602" w:rsidRDefault="00106602" w:rsidP="0010660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124D2D">
          <w:rPr>
            <w:rStyle w:val="Hyperlink"/>
            <w:rFonts w:cs="Times New Roman"/>
            <w:szCs w:val="24"/>
          </w:rPr>
          <w:t>https://waalt.uh.edu/index.php/CP40/636</w:t>
        </w:r>
      </w:hyperlink>
      <w:r>
        <w:rPr>
          <w:rFonts w:cs="Times New Roman"/>
          <w:szCs w:val="24"/>
        </w:rPr>
        <w:t xml:space="preserve"> )</w:t>
      </w:r>
    </w:p>
    <w:p w14:paraId="79E813F5" w14:textId="77777777" w:rsidR="00106602" w:rsidRDefault="00106602" w:rsidP="00106602">
      <w:pPr>
        <w:pStyle w:val="NoSpacing"/>
        <w:rPr>
          <w:rFonts w:cs="Times New Roman"/>
          <w:szCs w:val="24"/>
        </w:rPr>
      </w:pPr>
    </w:p>
    <w:p w14:paraId="5752A818" w14:textId="77777777" w:rsidR="00106602" w:rsidRDefault="00106602" w:rsidP="00106602">
      <w:pPr>
        <w:pStyle w:val="NoSpacing"/>
        <w:rPr>
          <w:rFonts w:cs="Times New Roman"/>
          <w:szCs w:val="24"/>
        </w:rPr>
      </w:pPr>
    </w:p>
    <w:p w14:paraId="190797EF" w14:textId="77777777" w:rsidR="00106602" w:rsidRDefault="00106602" w:rsidP="0010660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16 April 2025</w:t>
      </w:r>
    </w:p>
    <w:p w14:paraId="103084A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8BA881" w14:textId="77777777" w:rsidR="00106602" w:rsidRDefault="00106602" w:rsidP="009139A6">
      <w:r>
        <w:separator/>
      </w:r>
    </w:p>
  </w:endnote>
  <w:endnote w:type="continuationSeparator" w:id="0">
    <w:p w14:paraId="5A6D2AD1" w14:textId="77777777" w:rsidR="00106602" w:rsidRDefault="0010660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23BD0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36213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F2FD5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A05029" w14:textId="77777777" w:rsidR="00106602" w:rsidRDefault="00106602" w:rsidP="009139A6">
      <w:r>
        <w:separator/>
      </w:r>
    </w:p>
  </w:footnote>
  <w:footnote w:type="continuationSeparator" w:id="0">
    <w:p w14:paraId="76FBF734" w14:textId="77777777" w:rsidR="00106602" w:rsidRDefault="0010660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75283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AC933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0F300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6602"/>
    <w:rsid w:val="000666E0"/>
    <w:rsid w:val="000A2E7A"/>
    <w:rsid w:val="00106602"/>
    <w:rsid w:val="001307AC"/>
    <w:rsid w:val="00190DFA"/>
    <w:rsid w:val="002510B7"/>
    <w:rsid w:val="00270799"/>
    <w:rsid w:val="002737D5"/>
    <w:rsid w:val="00357E4A"/>
    <w:rsid w:val="005C130B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C71834"/>
    <w:rsid w:val="00CB4ED9"/>
    <w:rsid w:val="00CC3B3A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0677B4"/>
  <w15:chartTrackingRefBased/>
  <w15:docId w15:val="{CC889D9A-8D6F-4913-9F8A-95AE6147CD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1066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36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37</Words>
  <Characters>213</Characters>
  <Application>Microsoft Office Word</Application>
  <DocSecurity>0</DocSecurity>
  <Lines>1</Lines>
  <Paragraphs>1</Paragraphs>
  <ScaleCrop>false</ScaleCrop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2025-04-16T20:09:00Z</dcterms:created>
  <dcterms:modified xsi:type="dcterms:W3CDTF">2025-04-16T20:10:00Z</dcterms:modified>
</cp:coreProperties>
</file>