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C01" w:rsidRDefault="00806C01" w:rsidP="00806C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BETTYS</w:t>
      </w:r>
      <w:r>
        <w:rPr>
          <w:rFonts w:ascii="Times New Roman" w:hAnsi="Times New Roman" w:cs="Times New Roman"/>
        </w:rPr>
        <w:t xml:space="preserve">       (fl.1484)</w:t>
      </w:r>
    </w:p>
    <w:p w:rsidR="00806C01" w:rsidRDefault="00806C01" w:rsidP="00806C01">
      <w:pPr>
        <w:rPr>
          <w:rFonts w:ascii="Times New Roman" w:hAnsi="Times New Roman" w:cs="Times New Roman"/>
        </w:rPr>
      </w:pPr>
    </w:p>
    <w:p w:rsidR="00806C01" w:rsidRDefault="00806C01" w:rsidP="00806C01">
      <w:pPr>
        <w:rPr>
          <w:rFonts w:ascii="Times New Roman" w:hAnsi="Times New Roman" w:cs="Times New Roman"/>
        </w:rPr>
      </w:pPr>
    </w:p>
    <w:p w:rsidR="006D518C" w:rsidRDefault="006D518C" w:rsidP="006D51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John Cordy of Harling, Norfolk.</w:t>
      </w:r>
    </w:p>
    <w:p w:rsidR="006D518C" w:rsidRDefault="006D518C" w:rsidP="006D51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:rsidR="00806C01" w:rsidRDefault="00806C01" w:rsidP="00806C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Barker(q.v.), John Skeyton(q.v.) and</w:t>
      </w:r>
    </w:p>
    <w:p w:rsidR="00806C01" w:rsidRDefault="00806C01" w:rsidP="00806C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Mayne(q.v.), all of Aylsham, Norfolk.</w:t>
      </w:r>
    </w:p>
    <w:p w:rsidR="00806C01" w:rsidRDefault="00806C01" w:rsidP="00806C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 )</w:t>
      </w:r>
    </w:p>
    <w:p w:rsidR="00806C01" w:rsidRDefault="00806C01" w:rsidP="00806C01">
      <w:pPr>
        <w:rPr>
          <w:rFonts w:ascii="Times New Roman" w:hAnsi="Times New Roman" w:cs="Times New Roman"/>
        </w:rPr>
      </w:pPr>
    </w:p>
    <w:p w:rsidR="00806C01" w:rsidRDefault="00806C01" w:rsidP="00806C01">
      <w:pPr>
        <w:rPr>
          <w:rFonts w:ascii="Times New Roman" w:hAnsi="Times New Roman" w:cs="Times New Roman"/>
        </w:rPr>
      </w:pPr>
    </w:p>
    <w:p w:rsidR="00806C01" w:rsidRDefault="00806C01" w:rsidP="00806C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D518C" w:rsidRDefault="006D518C" w:rsidP="00806C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2017</w:t>
      </w:r>
      <w:bookmarkStart w:id="0" w:name="_GoBack"/>
      <w:bookmarkEnd w:id="0"/>
    </w:p>
    <w:p w:rsidR="006B2F86" w:rsidRPr="00E71FC3" w:rsidRDefault="006D518C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6C01" w:rsidRDefault="00806C01" w:rsidP="00E71FC3">
      <w:r>
        <w:separator/>
      </w:r>
    </w:p>
  </w:endnote>
  <w:endnote w:type="continuationSeparator" w:id="0">
    <w:p w:rsidR="00806C01" w:rsidRDefault="00806C0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6C01" w:rsidRDefault="00806C01" w:rsidP="00E71FC3">
      <w:r>
        <w:separator/>
      </w:r>
    </w:p>
  </w:footnote>
  <w:footnote w:type="continuationSeparator" w:id="0">
    <w:p w:rsidR="00806C01" w:rsidRDefault="00806C0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01"/>
    <w:rsid w:val="001A7C09"/>
    <w:rsid w:val="00577BD5"/>
    <w:rsid w:val="00656CBA"/>
    <w:rsid w:val="006A1F77"/>
    <w:rsid w:val="006D518C"/>
    <w:rsid w:val="00733BE7"/>
    <w:rsid w:val="00806C0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A095C"/>
  <w15:chartTrackingRefBased/>
  <w15:docId w15:val="{8A3F664F-251F-4F3F-99A3-F192A122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6C0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2017-02-15T19:51:00Z</dcterms:created>
  <dcterms:modified xsi:type="dcterms:W3CDTF">2017-07-27T10:07:00Z</dcterms:modified>
</cp:coreProperties>
</file>