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673" w:rsidRDefault="00A94673" w:rsidP="00A94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BETTYS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94673" w:rsidRDefault="00A94673" w:rsidP="00A946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4673" w:rsidRDefault="00A94673" w:rsidP="00A946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4673" w:rsidRDefault="00A94673" w:rsidP="00A94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Loddon, Norfolk,</w:t>
      </w:r>
    </w:p>
    <w:p w:rsidR="00A94673" w:rsidRDefault="00A94673" w:rsidP="00A94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Ralph Ramsey(q.v.).</w:t>
      </w:r>
    </w:p>
    <w:p w:rsidR="00A94673" w:rsidRDefault="00A94673" w:rsidP="00A94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21-201)</w:t>
      </w:r>
    </w:p>
    <w:p w:rsidR="00A94673" w:rsidRDefault="00A94673" w:rsidP="00A946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4673" w:rsidRDefault="00A94673" w:rsidP="00A946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94673" w:rsidRDefault="00A94673" w:rsidP="00A94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  <w:bookmarkStart w:id="0" w:name="_GoBack"/>
      <w:bookmarkEnd w:id="0"/>
    </w:p>
    <w:sectPr w:rsidR="00DD5B8A" w:rsidRPr="00A946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673" w:rsidRDefault="00A94673" w:rsidP="00564E3C">
      <w:pPr>
        <w:spacing w:after="0" w:line="240" w:lineRule="auto"/>
      </w:pPr>
      <w:r>
        <w:separator/>
      </w:r>
    </w:p>
  </w:endnote>
  <w:endnote w:type="continuationSeparator" w:id="0">
    <w:p w:rsidR="00A94673" w:rsidRDefault="00A9467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94673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673" w:rsidRDefault="00A94673" w:rsidP="00564E3C">
      <w:pPr>
        <w:spacing w:after="0" w:line="240" w:lineRule="auto"/>
      </w:pPr>
      <w:r>
        <w:separator/>
      </w:r>
    </w:p>
  </w:footnote>
  <w:footnote w:type="continuationSeparator" w:id="0">
    <w:p w:rsidR="00A94673" w:rsidRDefault="00A9467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673"/>
    <w:rsid w:val="00372DC6"/>
    <w:rsid w:val="00564E3C"/>
    <w:rsid w:val="0064591D"/>
    <w:rsid w:val="00A9467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196FE"/>
  <w15:chartTrackingRefBased/>
  <w15:docId w15:val="{F9AA7B8C-CBF6-4BCD-97D6-C2DAA3DDB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2016-01-21T20:31:00Z</dcterms:created>
  <dcterms:modified xsi:type="dcterms:W3CDTF">2016-01-21T20:31:00Z</dcterms:modified>
</cp:coreProperties>
</file>