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FCC63E" w14:textId="77777777" w:rsidR="00B67F4D" w:rsidRDefault="00B67F4D" w:rsidP="00B67F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BETTYS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fl.1476)</w:t>
      </w:r>
    </w:p>
    <w:p w14:paraId="5A4E3461" w14:textId="77777777" w:rsidR="00B67F4D" w:rsidRDefault="00B67F4D" w:rsidP="00B67F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All Souls College, Oxford University.</w:t>
      </w:r>
    </w:p>
    <w:p w14:paraId="053C50D2" w14:textId="77777777" w:rsidR="00B67F4D" w:rsidRDefault="00B67F4D" w:rsidP="00B67F4D">
      <w:pPr>
        <w:pStyle w:val="NoSpacing"/>
        <w:rPr>
          <w:rFonts w:cs="Times New Roman"/>
          <w:szCs w:val="24"/>
        </w:rPr>
      </w:pPr>
    </w:p>
    <w:p w14:paraId="75F54B1F" w14:textId="77777777" w:rsidR="00B67F4D" w:rsidRDefault="00B67F4D" w:rsidP="00B67F4D">
      <w:pPr>
        <w:pStyle w:val="NoSpacing"/>
        <w:rPr>
          <w:rFonts w:cs="Times New Roman"/>
          <w:szCs w:val="24"/>
        </w:rPr>
      </w:pPr>
    </w:p>
    <w:p w14:paraId="5E4FE55D" w14:textId="77777777" w:rsidR="00B67F4D" w:rsidRDefault="00B67F4D" w:rsidP="00B67F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1476</w:t>
      </w:r>
      <w:r>
        <w:rPr>
          <w:rFonts w:cs="Times New Roman"/>
          <w:szCs w:val="24"/>
        </w:rPr>
        <w:tab/>
        <w:t>Proctor.</w:t>
      </w:r>
    </w:p>
    <w:p w14:paraId="3A1EF96D" w14:textId="77777777" w:rsidR="00B67F4D" w:rsidRDefault="00B67F4D" w:rsidP="00B67F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p.21)</w:t>
      </w:r>
    </w:p>
    <w:p w14:paraId="51539FDE" w14:textId="77777777" w:rsidR="00B67F4D" w:rsidRDefault="00B67F4D" w:rsidP="00B67F4D">
      <w:pPr>
        <w:pStyle w:val="NoSpacing"/>
        <w:rPr>
          <w:rFonts w:cs="Times New Roman"/>
          <w:szCs w:val="24"/>
        </w:rPr>
      </w:pPr>
    </w:p>
    <w:p w14:paraId="1028D640" w14:textId="77777777" w:rsidR="00B67F4D" w:rsidRDefault="00B67F4D" w:rsidP="00B67F4D">
      <w:pPr>
        <w:pStyle w:val="NoSpacing"/>
        <w:rPr>
          <w:rFonts w:cs="Times New Roman"/>
          <w:szCs w:val="24"/>
        </w:rPr>
      </w:pPr>
    </w:p>
    <w:p w14:paraId="09B01D7C" w14:textId="77777777" w:rsidR="00B67F4D" w:rsidRDefault="00B67F4D" w:rsidP="00B67F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2024</w:t>
      </w:r>
    </w:p>
    <w:p w14:paraId="4D276F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CC6E8F" w14:textId="77777777" w:rsidR="00B67F4D" w:rsidRDefault="00B67F4D" w:rsidP="009139A6">
      <w:r>
        <w:separator/>
      </w:r>
    </w:p>
  </w:endnote>
  <w:endnote w:type="continuationSeparator" w:id="0">
    <w:p w14:paraId="27CB1AA4" w14:textId="77777777" w:rsidR="00B67F4D" w:rsidRDefault="00B67F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993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A060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405C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F507AC" w14:textId="77777777" w:rsidR="00B67F4D" w:rsidRDefault="00B67F4D" w:rsidP="009139A6">
      <w:r>
        <w:separator/>
      </w:r>
    </w:p>
  </w:footnote>
  <w:footnote w:type="continuationSeparator" w:id="0">
    <w:p w14:paraId="641A5414" w14:textId="77777777" w:rsidR="00B67F4D" w:rsidRDefault="00B67F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4220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B0B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7F06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F4D"/>
    <w:rsid w:val="000666E0"/>
    <w:rsid w:val="002510B7"/>
    <w:rsid w:val="00270799"/>
    <w:rsid w:val="00492505"/>
    <w:rsid w:val="005C130B"/>
    <w:rsid w:val="00826F5C"/>
    <w:rsid w:val="009139A6"/>
    <w:rsid w:val="009411C2"/>
    <w:rsid w:val="009448BB"/>
    <w:rsid w:val="00947624"/>
    <w:rsid w:val="00A3176C"/>
    <w:rsid w:val="00AE65F8"/>
    <w:rsid w:val="00B67F4D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9020A"/>
  <w15:chartTrackingRefBased/>
  <w15:docId w15:val="{A0A3CC1D-14C9-4391-9DB5-40C225385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2024-11-03T13:45:00Z</dcterms:created>
  <dcterms:modified xsi:type="dcterms:W3CDTF">2024-11-03T13:45:00Z</dcterms:modified>
</cp:coreProperties>
</file>