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F5B38" w14:textId="77777777" w:rsidR="00043702" w:rsidRDefault="00043702" w:rsidP="00043702">
      <w:pPr>
        <w:pStyle w:val="NoSpacing"/>
        <w:tabs>
          <w:tab w:val="left" w:pos="810"/>
          <w:tab w:val="left" w:pos="1440"/>
          <w:tab w:val="left" w:pos="3804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BETTY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fl.1410-41)</w:t>
      </w:r>
    </w:p>
    <w:p w14:paraId="08EB23AD" w14:textId="77777777" w:rsidR="00043702" w:rsidRDefault="00043702" w:rsidP="00043702">
      <w:pPr>
        <w:pStyle w:val="NoSpacing"/>
        <w:tabs>
          <w:tab w:val="left" w:pos="1440"/>
          <w:tab w:val="left" w:pos="380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St.Mary’s</w:t>
      </w:r>
      <w:proofErr w:type="spellEnd"/>
      <w:proofErr w:type="gramEnd"/>
      <w:r>
        <w:rPr>
          <w:rFonts w:cs="Times New Roman"/>
          <w:szCs w:val="24"/>
        </w:rPr>
        <w:t>, Stalbridge.</w:t>
      </w:r>
    </w:p>
    <w:p w14:paraId="3FC45D65" w14:textId="77777777" w:rsidR="00043702" w:rsidRDefault="00043702" w:rsidP="00043702">
      <w:pPr>
        <w:pStyle w:val="NoSpacing"/>
        <w:tabs>
          <w:tab w:val="left" w:pos="1440"/>
          <w:tab w:val="left" w:pos="3804"/>
        </w:tabs>
        <w:rPr>
          <w:rFonts w:cs="Times New Roman"/>
          <w:szCs w:val="24"/>
        </w:rPr>
      </w:pPr>
    </w:p>
    <w:p w14:paraId="6B3FB259" w14:textId="77777777" w:rsidR="00043702" w:rsidRDefault="00043702" w:rsidP="00043702">
      <w:pPr>
        <w:pStyle w:val="NoSpacing"/>
        <w:tabs>
          <w:tab w:val="left" w:pos="1440"/>
          <w:tab w:val="left" w:pos="3804"/>
        </w:tabs>
        <w:rPr>
          <w:rFonts w:cs="Times New Roman"/>
          <w:szCs w:val="24"/>
        </w:rPr>
      </w:pPr>
    </w:p>
    <w:p w14:paraId="05A9E530" w14:textId="77777777" w:rsidR="00043702" w:rsidRDefault="00043702" w:rsidP="00043702">
      <w:pPr>
        <w:pStyle w:val="NoSpacing"/>
        <w:tabs>
          <w:tab w:val="left" w:pos="810"/>
          <w:tab w:val="left" w:pos="1440"/>
          <w:tab w:val="left" w:pos="380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1410</w:t>
      </w:r>
      <w:r>
        <w:rPr>
          <w:rFonts w:cs="Times New Roman"/>
          <w:szCs w:val="24"/>
        </w:rPr>
        <w:tab/>
        <w:t>He became Rector.</w:t>
      </w:r>
    </w:p>
    <w:p w14:paraId="61CA28CB" w14:textId="77777777" w:rsidR="00043702" w:rsidRDefault="00043702" w:rsidP="00043702">
      <w:pPr>
        <w:pStyle w:val="NoSpacing"/>
        <w:tabs>
          <w:tab w:val="left" w:pos="810"/>
          <w:tab w:val="left" w:pos="1440"/>
          <w:tab w:val="left" w:pos="380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board in the church)</w:t>
      </w:r>
    </w:p>
    <w:p w14:paraId="238BE317" w14:textId="77777777" w:rsidR="00043702" w:rsidRDefault="00043702" w:rsidP="00043702">
      <w:pPr>
        <w:pStyle w:val="NoSpacing"/>
        <w:tabs>
          <w:tab w:val="left" w:pos="810"/>
          <w:tab w:val="left" w:pos="1440"/>
          <w:tab w:val="left" w:pos="3804"/>
        </w:tabs>
        <w:rPr>
          <w:rFonts w:cs="Times New Roman"/>
          <w:szCs w:val="24"/>
        </w:rPr>
      </w:pPr>
    </w:p>
    <w:p w14:paraId="4893C00C" w14:textId="77777777" w:rsidR="00043702" w:rsidRDefault="00043702" w:rsidP="00043702">
      <w:pPr>
        <w:pStyle w:val="NoSpacing"/>
        <w:tabs>
          <w:tab w:val="left" w:pos="810"/>
          <w:tab w:val="left" w:pos="1440"/>
          <w:tab w:val="left" w:pos="3804"/>
        </w:tabs>
        <w:rPr>
          <w:rFonts w:cs="Times New Roman"/>
          <w:szCs w:val="24"/>
        </w:rPr>
      </w:pPr>
    </w:p>
    <w:p w14:paraId="673B6C44" w14:textId="77777777" w:rsidR="00043702" w:rsidRDefault="00043702" w:rsidP="00043702">
      <w:pPr>
        <w:pStyle w:val="NoSpacing"/>
        <w:tabs>
          <w:tab w:val="left" w:pos="810"/>
          <w:tab w:val="left" w:pos="1440"/>
          <w:tab w:val="left" w:pos="380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4 January 2025</w:t>
      </w:r>
    </w:p>
    <w:p w14:paraId="28C357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275050" w14:textId="77777777" w:rsidR="00043702" w:rsidRDefault="00043702" w:rsidP="009139A6">
      <w:r>
        <w:separator/>
      </w:r>
    </w:p>
  </w:endnote>
  <w:endnote w:type="continuationSeparator" w:id="0">
    <w:p w14:paraId="16218011" w14:textId="77777777" w:rsidR="00043702" w:rsidRDefault="000437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8B34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B18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8F7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965A62" w14:textId="77777777" w:rsidR="00043702" w:rsidRDefault="00043702" w:rsidP="009139A6">
      <w:r>
        <w:separator/>
      </w:r>
    </w:p>
  </w:footnote>
  <w:footnote w:type="continuationSeparator" w:id="0">
    <w:p w14:paraId="670E3F20" w14:textId="77777777" w:rsidR="00043702" w:rsidRDefault="000437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22D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306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205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702"/>
    <w:rsid w:val="00043702"/>
    <w:rsid w:val="000666E0"/>
    <w:rsid w:val="002510B7"/>
    <w:rsid w:val="00270799"/>
    <w:rsid w:val="004731E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79672"/>
  <w15:chartTrackingRefBased/>
  <w15:docId w15:val="{E91A7C45-F4F7-4FF4-AEAB-A1B63BDF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2025-01-04T20:02:00Z</dcterms:created>
  <dcterms:modified xsi:type="dcterms:W3CDTF">2025-01-04T20:04:00Z</dcterms:modified>
</cp:coreProperties>
</file>