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0E1" w:rsidRDefault="006960E1" w:rsidP="006960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BETTY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:rsidR="006960E1" w:rsidRDefault="006960E1" w:rsidP="006960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Priory of Bodmin.</w:t>
      </w:r>
    </w:p>
    <w:p w:rsidR="006960E1" w:rsidRDefault="006960E1" w:rsidP="006960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960E1" w:rsidRDefault="006960E1" w:rsidP="006960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5761" w:rsidRDefault="008E5761" w:rsidP="008E57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Feb.1421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church of St Mary Major, Exeter.</w:t>
      </w:r>
    </w:p>
    <w:p w:rsidR="008E5761" w:rsidRDefault="008E5761" w:rsidP="008E57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(The Register of Edmund Lacy, Bishop of Exeter 1420-55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p.71)</w:t>
      </w:r>
      <w:bookmarkStart w:id="0" w:name="_GoBack"/>
      <w:bookmarkEnd w:id="0"/>
    </w:p>
    <w:p w:rsidR="008E5761" w:rsidRDefault="008E5761" w:rsidP="008E57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Dec.1422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subdeacon in the chapel of the Hospital of </w:t>
      </w:r>
    </w:p>
    <w:p w:rsidR="008E5761" w:rsidRDefault="008E5761" w:rsidP="008E57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St.Mary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8E5761" w:rsidRDefault="008E5761" w:rsidP="008E57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pp.77-9)</w:t>
      </w:r>
    </w:p>
    <w:p w:rsidR="00F447A7" w:rsidRDefault="00F447A7" w:rsidP="00F447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Feb.1423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deacon in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Devon, by </w:t>
      </w:r>
    </w:p>
    <w:p w:rsidR="00F447A7" w:rsidRDefault="00F447A7" w:rsidP="00F447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Edmund Lacy, Bishop of Exeter(q.v.).</w:t>
      </w:r>
    </w:p>
    <w:p w:rsidR="00F447A7" w:rsidRDefault="00F447A7" w:rsidP="00F447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1420-55” pp.79-80)</w:t>
      </w:r>
    </w:p>
    <w:p w:rsidR="006960E1" w:rsidRDefault="006960E1" w:rsidP="006960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Mar.1423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priest in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Pawton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960E1" w:rsidRDefault="006960E1" w:rsidP="006960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St.Breock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Cornwall, by Edmund Lacy, Bishop of Exeter(q.v.).</w:t>
      </w:r>
    </w:p>
    <w:p w:rsidR="006960E1" w:rsidRDefault="006960E1" w:rsidP="006960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(“Register of Edmund Lacy, Bishop of Exeter 1420-55,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p.81)</w:t>
      </w:r>
    </w:p>
    <w:p w:rsidR="006960E1" w:rsidRDefault="006960E1" w:rsidP="006960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960E1" w:rsidRDefault="006960E1" w:rsidP="006960E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6960E1" w:rsidP="006960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February 2016</w:t>
      </w:r>
    </w:p>
    <w:p w:rsidR="00F447A7" w:rsidRPr="006960E1" w:rsidRDefault="00F447A7" w:rsidP="006960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April 2016</w:t>
      </w:r>
    </w:p>
    <w:sectPr w:rsidR="00F447A7" w:rsidRPr="006960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0E1" w:rsidRDefault="006960E1" w:rsidP="00564E3C">
      <w:pPr>
        <w:spacing w:after="0" w:line="240" w:lineRule="auto"/>
      </w:pPr>
      <w:r>
        <w:separator/>
      </w:r>
    </w:p>
  </w:endnote>
  <w:endnote w:type="continuationSeparator" w:id="0">
    <w:p w:rsidR="006960E1" w:rsidRDefault="006960E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E5761">
      <w:rPr>
        <w:rFonts w:ascii="Times New Roman" w:hAnsi="Times New Roman" w:cs="Times New Roman"/>
        <w:noProof/>
        <w:sz w:val="24"/>
        <w:szCs w:val="24"/>
      </w:rPr>
      <w:t>8 April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0E1" w:rsidRDefault="006960E1" w:rsidP="00564E3C">
      <w:pPr>
        <w:spacing w:after="0" w:line="240" w:lineRule="auto"/>
      </w:pPr>
      <w:r>
        <w:separator/>
      </w:r>
    </w:p>
  </w:footnote>
  <w:footnote w:type="continuationSeparator" w:id="0">
    <w:p w:rsidR="006960E1" w:rsidRDefault="006960E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0E1"/>
    <w:rsid w:val="00372DC6"/>
    <w:rsid w:val="00564E3C"/>
    <w:rsid w:val="0064591D"/>
    <w:rsid w:val="006960E1"/>
    <w:rsid w:val="008E5761"/>
    <w:rsid w:val="00DD5B8A"/>
    <w:rsid w:val="00EB41B8"/>
    <w:rsid w:val="00F14DE1"/>
    <w:rsid w:val="00F44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5CE9E"/>
  <w15:chartTrackingRefBased/>
  <w15:docId w15:val="{B83CA682-1142-403E-8F10-F4119F64B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2016-02-09T12:49:00Z</dcterms:created>
  <dcterms:modified xsi:type="dcterms:W3CDTF">2016-04-08T07:24:00Z</dcterms:modified>
</cp:coreProperties>
</file>