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1F0" w:rsidRDefault="00FA71F0" w:rsidP="00FA71F0">
      <w:pPr>
        <w:pStyle w:val="NoSpacing"/>
      </w:pPr>
      <w:r>
        <w:rPr>
          <w:u w:val="single"/>
        </w:rPr>
        <w:t>Richard BETTS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FA71F0" w:rsidRDefault="00FA71F0" w:rsidP="00FA71F0">
      <w:pPr>
        <w:pStyle w:val="NoSpacing"/>
      </w:pPr>
      <w:r>
        <w:t>of Aylsham, Norfolk.</w:t>
      </w:r>
    </w:p>
    <w:p w:rsidR="00FA71F0" w:rsidRDefault="00FA71F0" w:rsidP="00FA71F0">
      <w:pPr>
        <w:pStyle w:val="NoSpacing"/>
      </w:pPr>
    </w:p>
    <w:p w:rsidR="00FA71F0" w:rsidRDefault="00FA71F0" w:rsidP="00FA71F0">
      <w:pPr>
        <w:pStyle w:val="NoSpacing"/>
      </w:pPr>
    </w:p>
    <w:p w:rsidR="00FA71F0" w:rsidRDefault="00FA71F0" w:rsidP="00FA71F0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FA71F0" w:rsidRDefault="00FA71F0" w:rsidP="00FA71F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436)</w:t>
      </w:r>
    </w:p>
    <w:p w:rsidR="00FA71F0" w:rsidRDefault="00FA71F0" w:rsidP="00FA71F0">
      <w:pPr>
        <w:pStyle w:val="NoSpacing"/>
      </w:pPr>
    </w:p>
    <w:p w:rsidR="00FA71F0" w:rsidRDefault="00FA71F0" w:rsidP="00FA71F0">
      <w:pPr>
        <w:pStyle w:val="NoSpacing"/>
      </w:pPr>
    </w:p>
    <w:p w:rsidR="00FA71F0" w:rsidRDefault="00FA71F0" w:rsidP="00FA71F0">
      <w:pPr>
        <w:pStyle w:val="NoSpacing"/>
      </w:pPr>
      <w:r>
        <w:t>2 January 2017</w:t>
      </w:r>
    </w:p>
    <w:p w:rsidR="006B2F86" w:rsidRPr="00E71FC3" w:rsidRDefault="00FA71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1F0" w:rsidRDefault="00FA71F0" w:rsidP="00E71FC3">
      <w:pPr>
        <w:spacing w:after="0" w:line="240" w:lineRule="auto"/>
      </w:pPr>
      <w:r>
        <w:separator/>
      </w:r>
    </w:p>
  </w:endnote>
  <w:endnote w:type="continuationSeparator" w:id="0">
    <w:p w:rsidR="00FA71F0" w:rsidRDefault="00FA71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1F0" w:rsidRDefault="00FA71F0" w:rsidP="00E71FC3">
      <w:pPr>
        <w:spacing w:after="0" w:line="240" w:lineRule="auto"/>
      </w:pPr>
      <w:r>
        <w:separator/>
      </w:r>
    </w:p>
  </w:footnote>
  <w:footnote w:type="continuationSeparator" w:id="0">
    <w:p w:rsidR="00FA71F0" w:rsidRDefault="00FA71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F0"/>
    <w:rsid w:val="001A7C09"/>
    <w:rsid w:val="00733BE7"/>
    <w:rsid w:val="00AB52E8"/>
    <w:rsid w:val="00B16D3F"/>
    <w:rsid w:val="00E71FC3"/>
    <w:rsid w:val="00EF4813"/>
    <w:rsid w:val="00FA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8F802-8893-4023-8D65-088C741F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A71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2017-01-06T21:10:00Z</dcterms:created>
  <dcterms:modified xsi:type="dcterms:W3CDTF">2017-01-06T21:11:00Z</dcterms:modified>
</cp:coreProperties>
</file>